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703" w:type="pct"/>
        <w:tblInd w:w="-1140" w:type="dxa"/>
        <w:tblBorders>
          <w:bottom w:val="single" w:sz="18" w:space="0" w:color="808080"/>
          <w:insideV w:val="single" w:sz="18" w:space="0" w:color="808080"/>
        </w:tblBorders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14580"/>
        <w:gridCol w:w="2301"/>
      </w:tblGrid>
      <w:tr w:rsidR="00AD56E7" w:rsidRPr="00A5721D" w:rsidTr="00771A2F">
        <w:trPr>
          <w:trHeight w:val="851"/>
        </w:trPr>
        <w:tc>
          <w:tcPr>
            <w:tcW w:w="14580" w:type="dxa"/>
            <w:tcBorders>
              <w:top w:val="nil"/>
              <w:left w:val="nil"/>
              <w:bottom w:val="single" w:sz="18" w:space="0" w:color="808080"/>
              <w:right w:val="single" w:sz="18" w:space="0" w:color="808080"/>
            </w:tcBorders>
            <w:hideMark/>
          </w:tcPr>
          <w:p w:rsidR="00507DD0" w:rsidRPr="00A5721D" w:rsidRDefault="00507DD0" w:rsidP="00AD56E7">
            <w:pPr>
              <w:pStyle w:val="Header"/>
              <w:jc w:val="center"/>
              <w:rPr>
                <w:rFonts w:ascii="Cambria" w:hAnsi="Cambria"/>
                <w:sz w:val="36"/>
                <w:szCs w:val="36"/>
              </w:rPr>
            </w:pPr>
            <w:r w:rsidRPr="00A5721D">
              <w:rPr>
                <w:rFonts w:ascii="Open Sans" w:hAnsi="Open Sans"/>
                <w:noProof/>
                <w:color w:val="384E63"/>
                <w:sz w:val="20"/>
                <w:szCs w:val="20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page">
                    <wp:posOffset>-48375</wp:posOffset>
                  </wp:positionH>
                  <wp:positionV relativeFrom="margin">
                    <wp:posOffset>0</wp:posOffset>
                  </wp:positionV>
                  <wp:extent cx="1446530" cy="498475"/>
                  <wp:effectExtent l="0" t="0" r="1270" b="0"/>
                  <wp:wrapNone/>
                  <wp:docPr id="14" name="logoImage" descr="St Michael's CofE Primary School, Howe Brid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Image" descr="St Michael's CofE Primary School, Howe Brid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5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D56E7" w:rsidRPr="00A5721D">
              <w:rPr>
                <w:rFonts w:ascii="Cambria" w:hAnsi="Cambria"/>
                <w:sz w:val="36"/>
                <w:szCs w:val="36"/>
              </w:rPr>
              <w:t>St Michael’s Church of England Primary School</w:t>
            </w:r>
          </w:p>
          <w:p w:rsidR="00AD56E7" w:rsidRPr="00A5721D" w:rsidRDefault="00507DD0" w:rsidP="00507DD0">
            <w:pPr>
              <w:tabs>
                <w:tab w:val="left" w:pos="1060"/>
              </w:tabs>
            </w:pPr>
            <w:r w:rsidRPr="00A5721D">
              <w:tab/>
            </w:r>
          </w:p>
        </w:tc>
        <w:tc>
          <w:tcPr>
            <w:tcW w:w="2301" w:type="dxa"/>
            <w:tcBorders>
              <w:top w:val="nil"/>
              <w:left w:val="single" w:sz="18" w:space="0" w:color="808080"/>
              <w:bottom w:val="single" w:sz="18" w:space="0" w:color="808080"/>
              <w:right w:val="nil"/>
            </w:tcBorders>
            <w:hideMark/>
          </w:tcPr>
          <w:p w:rsidR="00AD56E7" w:rsidRPr="00A5721D" w:rsidRDefault="00AD56E7">
            <w:pPr>
              <w:pStyle w:val="Header"/>
              <w:rPr>
                <w:rFonts w:ascii="Cambria" w:hAnsi="Cambria"/>
                <w:b/>
                <w:bCs/>
                <w:color w:val="4F81BD"/>
                <w:sz w:val="36"/>
                <w:szCs w:val="36"/>
              </w:rPr>
            </w:pPr>
            <w:r w:rsidRPr="00A5721D">
              <w:rPr>
                <w:rFonts w:ascii="Cambria" w:hAnsi="Cambria"/>
                <w:b/>
                <w:bCs/>
                <w:color w:val="4F81BD"/>
                <w:sz w:val="36"/>
                <w:szCs w:val="36"/>
              </w:rPr>
              <w:t>Topic Overview</w:t>
            </w:r>
          </w:p>
        </w:tc>
      </w:tr>
    </w:tbl>
    <w:p w:rsidR="002E59FB" w:rsidRPr="00582C91" w:rsidRDefault="006C62ED" w:rsidP="00344433">
      <w:pPr>
        <w:rPr>
          <w:rFonts w:ascii="Arial" w:hAnsi="Arial" w:cs="Arial"/>
        </w:rPr>
      </w:pPr>
      <w:r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550.35pt;margin-top:301.65pt;width:45.15pt;height:37.95pt;z-index:25171046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" o:allowincell="f" strokeweight="3pt">
            <v:stroke endarrow="block"/>
            <v:shadow on="t" color="#7f7f7f" opacity=".5" offset="1pt"/>
            <w10:wrap anchorx="page" anchory="margin"/>
          </v:shape>
        </w:pict>
      </w:r>
      <w:r>
        <w:rPr>
          <w:noProof/>
        </w:rPr>
        <w:pict>
          <v:shape id="_x0000_s1042" type="#_x0000_t32" style="position:absolute;margin-left:461.65pt;margin-top:310.45pt;width:8.65pt;height:24.2pt;flip:x;z-index:251726848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" o:allowincell="f" strokeweight="3pt">
            <v:stroke endarrow="block"/>
            <v:shadow on="t" color="#7f7f7f" opacity=".5" offset="1pt"/>
            <w10:wrap anchorx="page" anchory="margin"/>
          </v:shape>
        </w:pict>
      </w:r>
      <w:r>
        <w:rPr>
          <w:noProof/>
        </w:rPr>
        <w:pict>
          <v:shape id="_x0000_s1041" type="#_x0000_t32" style="position:absolute;margin-left:313.3pt;margin-top:141.8pt;width:91.25pt;height:103.35pt;flip:x y;z-index:25172070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" o:allowincell="f" strokeweight="3pt">
            <v:stroke endarrow="block"/>
            <v:shadow on="t" color="#7f7f7f" opacity=".5" offset="1pt"/>
            <w10:wrap anchorx="page" anchory="margin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86.8pt;margin-top:324.1pt;width:180.4pt;height:131.85pt;z-index:2517248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">
            <v:textbox style="mso-next-textbox:#_x0000_s1028">
              <w:txbxContent>
                <w:p w:rsidR="00CC2963" w:rsidRPr="00CC2963" w:rsidRDefault="00CC2963" w:rsidP="00CC2963">
                  <w:pPr>
                    <w:rPr>
                      <w:rFonts w:ascii="Comic Sans MS" w:hAnsi="Comic Sans MS"/>
                      <w:b/>
                      <w:sz w:val="20"/>
                      <w:szCs w:val="20"/>
                      <w:u w:val="single"/>
                    </w:rPr>
                  </w:pPr>
                  <w:r w:rsidRPr="00CC2963">
                    <w:rPr>
                      <w:rFonts w:ascii="Comic Sans MS" w:hAnsi="Comic Sans MS"/>
                      <w:b/>
                      <w:sz w:val="20"/>
                      <w:szCs w:val="20"/>
                      <w:u w:val="single"/>
                    </w:rPr>
                    <w:t>Art &amp; Design</w:t>
                  </w:r>
                </w:p>
                <w:p w:rsidR="00CC2963" w:rsidRPr="00CC2963" w:rsidRDefault="00CC2963" w:rsidP="00CC29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Sketching Anansi to illustrate stories through pencil drawing.</w:t>
                  </w:r>
                  <w:r w:rsidRPr="00CC2963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B6371B">
                    <w:rPr>
                      <w:rFonts w:ascii="Comic Sans MS" w:hAnsi="Comic Sans MS"/>
                      <w:sz w:val="20"/>
                      <w:szCs w:val="20"/>
                    </w:rPr>
                    <w:t xml:space="preserve">Selecting </w:t>
                  </w:r>
                  <w:r w:rsidRPr="00CC2963">
                    <w:rPr>
                      <w:rFonts w:ascii="Comic Sans MS" w:hAnsi="Comic Sans MS"/>
                      <w:sz w:val="20"/>
                      <w:szCs w:val="20"/>
                    </w:rPr>
                    <w:t>different grades of pencil and choosing them for effect.</w:t>
                  </w:r>
                  <w:r w:rsidR="00B6371B">
                    <w:rPr>
                      <w:rFonts w:ascii="Comic Sans MS" w:hAnsi="Comic Sans MS"/>
                      <w:sz w:val="20"/>
                      <w:szCs w:val="20"/>
                    </w:rPr>
                    <w:t xml:space="preserve"> Learning t</w:t>
                  </w:r>
                  <w:r w:rsidRPr="00CC2963">
                    <w:rPr>
                      <w:rFonts w:ascii="Comic Sans MS" w:hAnsi="Comic Sans MS"/>
                      <w:sz w:val="20"/>
                      <w:szCs w:val="20"/>
                    </w:rPr>
                    <w:t>echniques for sketching and smudging pencil.</w:t>
                  </w:r>
                </w:p>
                <w:p w:rsidR="009D7612" w:rsidRPr="00CC2963" w:rsidRDefault="00B6371B" w:rsidP="00CC29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Introducing p</w:t>
                  </w:r>
                  <w:r w:rsidR="00CC2963" w:rsidRPr="00CC2963">
                    <w:rPr>
                      <w:rFonts w:ascii="Comic Sans MS" w:hAnsi="Comic Sans MS"/>
                      <w:sz w:val="20"/>
                      <w:szCs w:val="20"/>
                    </w:rPr>
                    <w:t>erspective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" o:spid="_x0000_s1026" type="#_x0000_t202" style="position:absolute;margin-left:214.2pt;margin-top:220.95pt;width:207.1pt;height:91.7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">
            <v:textbox style="mso-next-textbox:#Text Box 2">
              <w:txbxContent>
                <w:p w:rsidR="00771A2F" w:rsidRDefault="00771A2F" w:rsidP="00DF3F7D">
                  <w:pPr>
                    <w:jc w:val="center"/>
                    <w:rPr>
                      <w:rFonts w:ascii="Comic Sans MS" w:hAnsi="Comic Sans MS" w:cs="Arial"/>
                      <w:b/>
                      <w:sz w:val="28"/>
                    </w:rPr>
                  </w:pPr>
                </w:p>
                <w:p w:rsidR="009D7612" w:rsidRPr="00362949" w:rsidRDefault="009D7612" w:rsidP="00DF3F7D">
                  <w:pPr>
                    <w:jc w:val="center"/>
                    <w:rPr>
                      <w:rFonts w:ascii="Comic Sans MS" w:hAnsi="Comic Sans MS" w:cs="Arial"/>
                      <w:b/>
                      <w:sz w:val="28"/>
                    </w:rPr>
                  </w:pPr>
                  <w:r w:rsidRPr="00362949">
                    <w:rPr>
                      <w:rFonts w:ascii="Comic Sans MS" w:hAnsi="Comic Sans MS" w:cs="Arial"/>
                      <w:b/>
                      <w:sz w:val="28"/>
                    </w:rPr>
                    <w:t xml:space="preserve">Year </w:t>
                  </w:r>
                  <w:r>
                    <w:rPr>
                      <w:rFonts w:ascii="Comic Sans MS" w:hAnsi="Comic Sans MS" w:cs="Arial"/>
                      <w:b/>
                      <w:sz w:val="28"/>
                    </w:rPr>
                    <w:t>3–</w:t>
                  </w:r>
                  <w:r w:rsidR="00A5721D">
                    <w:rPr>
                      <w:rFonts w:ascii="Comic Sans MS" w:hAnsi="Comic Sans MS" w:cs="Arial"/>
                      <w:b/>
                      <w:sz w:val="28"/>
                    </w:rPr>
                    <w:t>Spring</w:t>
                  </w:r>
                </w:p>
                <w:p w:rsidR="009D7612" w:rsidRPr="002B1ACF" w:rsidRDefault="00A5721D" w:rsidP="00DF3F7D">
                  <w:pPr>
                    <w:jc w:val="center"/>
                    <w:rPr>
                      <w:rFonts w:ascii="Comic Sans MS" w:hAnsi="Comic Sans MS" w:cs="Arial"/>
                      <w:b/>
                      <w:sz w:val="28"/>
                    </w:rPr>
                  </w:pPr>
                  <w:r>
                    <w:rPr>
                      <w:rFonts w:ascii="Comic Sans MS" w:hAnsi="Comic Sans MS" w:cs="Arial"/>
                      <w:b/>
                      <w:sz w:val="28"/>
                    </w:rPr>
                    <w:t>Traditional Tales</w:t>
                  </w:r>
                  <w:r w:rsidR="00FF78F4">
                    <w:rPr>
                      <w:rFonts w:ascii="Comic Sans MS" w:hAnsi="Comic Sans MS" w:cs="Arial"/>
                      <w:b/>
                      <w:sz w:val="28"/>
                    </w:rPr>
                    <w:t xml:space="preserve"> </w:t>
                  </w:r>
                </w:p>
                <w:p w:rsidR="009D7612" w:rsidRPr="002B1ACF" w:rsidRDefault="009D7612" w:rsidP="00DF3F7D">
                  <w:pPr>
                    <w:jc w:val="center"/>
                    <w:rPr>
                      <w:rFonts w:ascii="Comic Sans MS" w:hAnsi="Comic Sans MS" w:cs="Arial"/>
                      <w:sz w:val="28"/>
                    </w:rPr>
                  </w:pPr>
                </w:p>
                <w:p w:rsidR="009D7612" w:rsidRPr="007A30AA" w:rsidRDefault="009D7612" w:rsidP="00DF3F7D">
                  <w:pPr>
                    <w:jc w:val="center"/>
                    <w:rPr>
                      <w:rFonts w:ascii="XCCW Joined 1a" w:hAnsi="XCCW Joined 1a"/>
                      <w:b/>
                      <w:szCs w:val="3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40" type="#_x0000_t32" style="position:absolute;margin-left:483.55pt;margin-top:171.4pt;width:0;height:60.05pt;flip:y;z-index:251714560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" o:allowincell="f" strokeweight="3pt">
            <v:stroke endarrow="block"/>
            <v:shadow on="t" color="#7f7f7f" opacity=".5" offset="1pt"/>
            <w10:wrap anchorx="page" anchory="margin"/>
          </v:shape>
        </w:pict>
      </w:r>
      <w:r>
        <w:rPr>
          <w:noProof/>
        </w:rPr>
        <w:pict>
          <v:shape id="_x0000_s1029" type="#_x0000_t202" style="position:absolute;margin-left:-10.45pt;margin-top:324.1pt;width:182.6pt;height:131.85pt;z-index:251675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">
            <v:textbox style="mso-next-textbox:#_x0000_s1029">
              <w:txbxContent>
                <w:p w:rsidR="00984731" w:rsidRDefault="009D7612" w:rsidP="00FC2CA0">
                  <w:pPr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</w:pPr>
                  <w:r w:rsidRPr="00A5721D"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  <w:t>British Values/PSHE</w:t>
                  </w:r>
                </w:p>
                <w:p w:rsidR="00CC2963" w:rsidRDefault="00CC2963" w:rsidP="00FC2CA0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Traditional tales as part of British culture. The triumph of good over evil as a theme in stories.</w:t>
                  </w:r>
                </w:p>
                <w:p w:rsidR="00CC2963" w:rsidRDefault="00CC2963" w:rsidP="00FC2CA0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The skill of oral tradition in social communication. </w:t>
                  </w:r>
                </w:p>
                <w:p w:rsidR="00B6371B" w:rsidRPr="00CC2963" w:rsidRDefault="00B6371B" w:rsidP="00FC2CA0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Respecting the diversity of The Commonwealth.</w:t>
                  </w:r>
                </w:p>
                <w:p w:rsidR="009D7612" w:rsidRPr="006B2ABB" w:rsidRDefault="009D7612" w:rsidP="00CE094D">
                  <w:pPr>
                    <w:rPr>
                      <w:rFonts w:ascii="XCCW Joined 1a" w:hAnsi="XCCW Joined 1a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377.35pt;margin-top:334.65pt;width:274.55pt;height:121.3pt;z-index:251685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">
            <v:textbox style="mso-next-textbox:#_x0000_s1034">
              <w:txbxContent>
                <w:p w:rsidR="00D5783B" w:rsidRDefault="00D5783B" w:rsidP="00021907">
                  <w:pPr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</w:pPr>
                  <w:r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  <w:t xml:space="preserve"> RE</w:t>
                  </w:r>
                </w:p>
                <w:p w:rsidR="00D5783B" w:rsidRPr="00D5783B" w:rsidRDefault="00D5783B" w:rsidP="00021907">
                  <w:pPr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During Continent week, </w:t>
                  </w:r>
                  <w:proofErr w:type="spellStart"/>
                  <w:r w:rsidRPr="00D5783B">
                    <w:rPr>
                      <w:rFonts w:ascii="Comic Sans MS" w:hAnsi="Comic Sans MS" w:cs="Arial"/>
                      <w:sz w:val="20"/>
                      <w:szCs w:val="16"/>
                    </w:rPr>
                    <w:t>Chn</w:t>
                  </w:r>
                  <w:proofErr w:type="spellEnd"/>
                  <w:r w:rsidRPr="00D5783B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will </w:t>
                  </w: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design and produce individual Australian Crosses inspired by traditional Aborigine art and storytelling. They will re</w:t>
                  </w:r>
                  <w:r w:rsidR="00B6371B">
                    <w:rPr>
                      <w:rFonts w:ascii="Comic Sans MS" w:hAnsi="Comic Sans MS" w:cs="Arial"/>
                      <w:sz w:val="20"/>
                      <w:szCs w:val="16"/>
                    </w:rPr>
                    <w:t>tell the story of their crosses and compare and contrast them to different styles of Christian crosses.</w:t>
                  </w:r>
                </w:p>
                <w:p w:rsidR="004452E7" w:rsidRPr="004452E7" w:rsidRDefault="004452E7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457.15pt;margin-top:161.2pt;width:186.9pt;height:133.6pt;z-index:2517043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">
            <v:textbox style="mso-next-textbox:#_x0000_s1045">
              <w:txbxContent>
                <w:p w:rsidR="00CC2963" w:rsidRPr="00CC2963" w:rsidRDefault="00CC2963" w:rsidP="00CC2963">
                  <w:pPr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</w:pPr>
                  <w:r w:rsidRPr="00CC2963"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  <w:t>Geography</w:t>
                  </w:r>
                </w:p>
                <w:p w:rsidR="00CC2963" w:rsidRPr="00CC2963" w:rsidRDefault="00CC2963" w:rsidP="00CC2963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 w:rsidRPr="00CC2963">
                    <w:rPr>
                      <w:rFonts w:ascii="Comic Sans MS" w:hAnsi="Comic Sans MS" w:cs="Arial"/>
                      <w:sz w:val="20"/>
                      <w:szCs w:val="20"/>
                    </w:rPr>
                    <w:t xml:space="preserve">Continent Week – Australasia. </w:t>
                  </w:r>
                  <w:proofErr w:type="spellStart"/>
                  <w:r w:rsidRPr="00CC2963">
                    <w:rPr>
                      <w:rFonts w:ascii="Comic Sans MS" w:hAnsi="Comic Sans MS" w:cs="Arial"/>
                      <w:sz w:val="20"/>
                      <w:szCs w:val="20"/>
                    </w:rPr>
                    <w:t>Chn</w:t>
                  </w:r>
                  <w:proofErr w:type="spellEnd"/>
                  <w:r w:rsidRPr="00CC2963">
                    <w:rPr>
                      <w:rFonts w:ascii="Comic Sans MS" w:hAnsi="Comic Sans MS" w:cs="Arial"/>
                      <w:sz w:val="20"/>
                      <w:szCs w:val="20"/>
                    </w:rPr>
                    <w:t xml:space="preserve"> will learn about the Aborigine and Maori oral traditions to understand more ab</w:t>
                  </w:r>
                  <w:bookmarkStart w:id="0" w:name="_GoBack"/>
                  <w:bookmarkEnd w:id="0"/>
                  <w:r w:rsidRPr="00CC2963">
                    <w:rPr>
                      <w:rFonts w:ascii="Comic Sans MS" w:hAnsi="Comic Sans MS" w:cs="Arial"/>
                      <w:sz w:val="20"/>
                      <w:szCs w:val="20"/>
                    </w:rPr>
                    <w:t>out the importance of oral tradition to different cultures.</w:t>
                  </w:r>
                </w:p>
                <w:p w:rsidR="00CC2963" w:rsidRPr="00CC2963" w:rsidRDefault="00CC2963" w:rsidP="00CC2963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 w:rsidRPr="00CC2963">
                    <w:rPr>
                      <w:rFonts w:ascii="Comic Sans MS" w:hAnsi="Comic Sans MS" w:cs="Arial"/>
                      <w:sz w:val="20"/>
                      <w:szCs w:val="20"/>
                    </w:rPr>
                    <w:t xml:space="preserve">Through Anansi tales, </w:t>
                  </w:r>
                  <w:proofErr w:type="spellStart"/>
                  <w:r w:rsidRPr="00CC2963">
                    <w:rPr>
                      <w:rFonts w:ascii="Comic Sans MS" w:hAnsi="Comic Sans MS" w:cs="Arial"/>
                      <w:sz w:val="20"/>
                      <w:szCs w:val="20"/>
                    </w:rPr>
                    <w:t>chn</w:t>
                  </w:r>
                  <w:proofErr w:type="spellEnd"/>
                  <w:r w:rsidRPr="00CC2963">
                    <w:rPr>
                      <w:rFonts w:ascii="Comic Sans MS" w:hAnsi="Comic Sans MS" w:cs="Arial"/>
                      <w:sz w:val="20"/>
                      <w:szCs w:val="20"/>
                    </w:rPr>
                    <w:t xml:space="preserve"> will become more familiar with a range of African countries and how Anansi stories travelled to The Caribbean.</w:t>
                  </w:r>
                </w:p>
                <w:p w:rsidR="009D7612" w:rsidRPr="00A5721D" w:rsidRDefault="009D7612">
                  <w:pPr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AutoShape 8" o:spid="_x0000_s1044" type="#_x0000_t32" style="position:absolute;margin-left:306.95pt;margin-top:294.8pt;width:61.55pt;height:39.85pt;flip:x;z-index:251699200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" o:allowincell="f" strokeweight="3pt">
            <v:stroke endarrow="block"/>
            <v:shadow on="t" color="#7f7f7f" opacity=".5" offset="1pt"/>
            <w10:wrap anchorx="page" anchory="margin"/>
          </v:shape>
        </w:pict>
      </w:r>
      <w:r>
        <w:rPr>
          <w:noProof/>
        </w:rPr>
        <w:pict>
          <v:shape id="_x0000_s1043" type="#_x0000_t32" style="position:absolute;margin-left:318.75pt;margin-top:260.05pt;width:68.4pt;height:0;flip:x y;z-index:251708416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" o:allowincell="f" strokeweight="3pt">
            <v:stroke endarrow="block"/>
            <v:shadow on="t" color="#7f7f7f" opacity=".5" offset="1pt"/>
            <w10:wrap anchorx="page" anchory="margin"/>
          </v:shape>
        </w:pict>
      </w:r>
      <w:r>
        <w:rPr>
          <w:noProof/>
        </w:rPr>
        <w:pict>
          <v:shape id="_x0000_s1038" type="#_x0000_t32" style="position:absolute;margin-left:573.35pt;margin-top:260.05pt;width:40.75pt;height:0;z-index:251718656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" o:allowincell="f" strokeweight="3pt">
            <v:stroke endarrow="block"/>
            <v:shadow on="t" color="#7f7f7f" opacity=".5" offset="1pt"/>
            <w10:wrap anchorx="page" anchory="margin"/>
          </v:shape>
        </w:pict>
      </w:r>
      <w:r>
        <w:rPr>
          <w:noProof/>
        </w:rPr>
        <w:pict>
          <v:shape id="_x0000_s1039" type="#_x0000_t32" style="position:absolute;margin-left:572.05pt;margin-top:133.45pt;width:34.65pt;height:83.85pt;flip:y;z-index:25170022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" o:allowincell="f" strokeweight="3pt">
            <v:stroke endarrow="block"/>
            <v:shadow on="t" color="#7f7f7f" opacity=".5" offset="1pt"/>
            <w10:wrap anchorx="page" anchory="margin"/>
          </v:shape>
        </w:pict>
      </w:r>
      <w:r>
        <w:rPr>
          <w:noProof/>
        </w:rPr>
        <w:pict>
          <v:shape id="_x0000_s1027" type="#_x0000_t202" style="position:absolute;margin-left:457.15pt;margin-top:17.2pt;width:194.75pt;height:116.25pt;z-index:2517125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">
            <v:textbox style="mso-next-textbox:#_x0000_s1027">
              <w:txbxContent>
                <w:p w:rsidR="00D20C11" w:rsidRDefault="009D7612">
                  <w:pPr>
                    <w:rPr>
                      <w:rFonts w:ascii="Arial" w:hAnsi="Arial" w:cs="Arial"/>
                      <w:b/>
                      <w:sz w:val="18"/>
                      <w:u w:val="single"/>
                    </w:rPr>
                  </w:pPr>
                  <w:r w:rsidRPr="006E224D">
                    <w:rPr>
                      <w:rFonts w:ascii="Arial" w:hAnsi="Arial" w:cs="Arial"/>
                      <w:b/>
                      <w:sz w:val="18"/>
                      <w:u w:val="single"/>
                    </w:rPr>
                    <w:t>Maths</w:t>
                  </w:r>
                </w:p>
                <w:p w:rsidR="006C62ED" w:rsidRPr="006C62ED" w:rsidRDefault="006C62ED">
                  <w:pPr>
                    <w:rPr>
                      <w:rFonts w:ascii="Comic Sans MS" w:hAnsi="Comic Sans MS" w:cs="Arial"/>
                      <w:sz w:val="18"/>
                    </w:rPr>
                  </w:pPr>
                  <w:proofErr w:type="spellStart"/>
                  <w:r>
                    <w:rPr>
                      <w:rFonts w:ascii="Comic Sans MS" w:hAnsi="Comic Sans MS" w:cs="Arial"/>
                      <w:sz w:val="18"/>
                    </w:rPr>
                    <w:t>Ch</w:t>
                  </w:r>
                  <w:r w:rsidRPr="006C62ED">
                    <w:rPr>
                      <w:rFonts w:ascii="Comic Sans MS" w:hAnsi="Comic Sans MS" w:cs="Arial"/>
                      <w:sz w:val="18"/>
                    </w:rPr>
                    <w:t>n</w:t>
                  </w:r>
                  <w:proofErr w:type="spellEnd"/>
                  <w:r w:rsidRPr="006C62ED">
                    <w:rPr>
                      <w:rFonts w:ascii="Comic Sans MS" w:hAnsi="Comic Sans MS" w:cs="Arial"/>
                      <w:sz w:val="18"/>
                    </w:rPr>
                    <w:t xml:space="preserve"> will use reasoning</w:t>
                  </w:r>
                  <w:r>
                    <w:rPr>
                      <w:rFonts w:ascii="Comic Sans MS" w:hAnsi="Comic Sans MS" w:cs="Arial"/>
                      <w:sz w:val="18"/>
                    </w:rPr>
                    <w:t xml:space="preserve"> and problem solving</w:t>
                  </w:r>
                  <w:r w:rsidRPr="006C62ED">
                    <w:rPr>
                      <w:rFonts w:ascii="Comic Sans MS" w:hAnsi="Comic Sans MS" w:cs="Arial"/>
                      <w:sz w:val="18"/>
                    </w:rPr>
                    <w:t xml:space="preserve"> skills</w:t>
                  </w:r>
                  <w:r>
                    <w:rPr>
                      <w:rFonts w:ascii="Comic Sans MS" w:hAnsi="Comic Sans MS" w:cs="Arial"/>
                      <w:sz w:val="18"/>
                    </w:rPr>
                    <w:t xml:space="preserve"> to answer questions with a focus on measurement, set in the context of traditional tales.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-6.95pt;margin-top:188.1pt;width:169.5pt;height:106.7pt;z-index:2517063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">
            <v:textbox style="mso-next-textbox:#_x0000_s1030">
              <w:txbxContent>
                <w:p w:rsidR="009D7612" w:rsidRPr="0068628A" w:rsidRDefault="009D7612" w:rsidP="00FC2CA0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 w:rsidRPr="0068628A"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  <w:t>Outdoor Learning</w:t>
                  </w:r>
                </w:p>
                <w:p w:rsidR="009D7612" w:rsidRPr="00CC2963" w:rsidRDefault="00FF78F4" w:rsidP="00CE094D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C2963">
                    <w:rPr>
                      <w:rFonts w:ascii="Comic Sans MS" w:hAnsi="Comic Sans MS"/>
                      <w:sz w:val="20"/>
                      <w:szCs w:val="20"/>
                    </w:rPr>
                    <w:t>Recreating the oral tradition of African storytelling</w:t>
                  </w:r>
                  <w:r w:rsidR="00CC2963">
                    <w:rPr>
                      <w:rFonts w:ascii="Comic Sans MS" w:hAnsi="Comic Sans MS"/>
                      <w:sz w:val="20"/>
                      <w:szCs w:val="20"/>
                    </w:rPr>
                    <w:t xml:space="preserve"> by gathering together outdoors</w:t>
                  </w:r>
                  <w:r w:rsidRPr="00CC2963">
                    <w:rPr>
                      <w:rFonts w:ascii="Comic Sans MS" w:hAnsi="Comic Sans MS"/>
                      <w:sz w:val="20"/>
                      <w:szCs w:val="20"/>
                    </w:rPr>
                    <w:t xml:space="preserve">. Use of </w:t>
                  </w:r>
                  <w:r w:rsidR="00CC2963">
                    <w:rPr>
                      <w:rFonts w:ascii="Comic Sans MS" w:hAnsi="Comic Sans MS"/>
                      <w:sz w:val="20"/>
                      <w:szCs w:val="20"/>
                    </w:rPr>
                    <w:t xml:space="preserve">call and </w:t>
                  </w:r>
                  <w:proofErr w:type="gramStart"/>
                  <w:r w:rsidR="00CC2963">
                    <w:rPr>
                      <w:rFonts w:ascii="Comic Sans MS" w:hAnsi="Comic Sans MS"/>
                      <w:sz w:val="20"/>
                      <w:szCs w:val="20"/>
                    </w:rPr>
                    <w:t>response ;</w:t>
                  </w:r>
                  <w:proofErr w:type="gramEnd"/>
                  <w:r w:rsidR="00CC2963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Pr="00CC2963">
                    <w:rPr>
                      <w:rFonts w:ascii="Comic Sans MS" w:hAnsi="Comic Sans MS"/>
                      <w:sz w:val="20"/>
                      <w:szCs w:val="20"/>
                    </w:rPr>
                    <w:t>parachute and Reflection Garden.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-6.95pt;margin-top:23.85pt;width:169.5pt;height:130.9pt;z-index:2517227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">
            <v:textbox style="mso-next-textbox:#_x0000_s1032">
              <w:txbxContent>
                <w:p w:rsidR="009D7612" w:rsidRDefault="009D7612" w:rsidP="00CE094D">
                  <w:pPr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</w:pPr>
                  <w:r w:rsidRPr="0068628A"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  <w:t>Learning Hook</w:t>
                  </w:r>
                  <w:r w:rsidR="00984731"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  <w:t>s</w:t>
                  </w:r>
                </w:p>
                <w:p w:rsidR="00EE0A18" w:rsidRPr="0068628A" w:rsidRDefault="00EE0A18" w:rsidP="00CE094D">
                  <w:pPr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</w:pPr>
                </w:p>
                <w:p w:rsidR="009D7612" w:rsidRDefault="00EE0A18" w:rsidP="00CE094D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20"/>
                    </w:rPr>
                    <w:t>Whole School visit to Dick Whittington pantomime</w:t>
                  </w:r>
                  <w:r w:rsidR="00901CFB">
                    <w:rPr>
                      <w:rFonts w:ascii="Comic Sans MS" w:hAnsi="Comic Sans MS" w:cs="Arial"/>
                      <w:sz w:val="20"/>
                      <w:szCs w:val="20"/>
                    </w:rPr>
                    <w:t xml:space="preserve"> (end of autumn term)</w:t>
                  </w:r>
                  <w:r w:rsidR="00D5783B">
                    <w:rPr>
                      <w:rFonts w:ascii="Comic Sans MS" w:hAnsi="Comic Sans MS" w:cs="Arial"/>
                      <w:sz w:val="20"/>
                      <w:szCs w:val="20"/>
                    </w:rPr>
                    <w:t>.</w:t>
                  </w:r>
                </w:p>
                <w:p w:rsidR="00D5783B" w:rsidRDefault="00D5783B" w:rsidP="00CE094D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  <w:p w:rsidR="00D5783B" w:rsidRDefault="00D5783B" w:rsidP="00CE094D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20"/>
                    </w:rPr>
                    <w:t>Anan</w:t>
                  </w:r>
                  <w:r w:rsidR="00CC2963">
                    <w:rPr>
                      <w:rFonts w:ascii="Comic Sans MS" w:hAnsi="Comic Sans MS" w:cs="Arial"/>
                      <w:sz w:val="20"/>
                      <w:szCs w:val="20"/>
                    </w:rPr>
                    <w:t xml:space="preserve">si and Brer </w:t>
                  </w:r>
                  <w:proofErr w:type="gramStart"/>
                  <w:r>
                    <w:rPr>
                      <w:rFonts w:ascii="Comic Sans MS" w:hAnsi="Comic Sans MS" w:cs="Arial"/>
                      <w:sz w:val="20"/>
                      <w:szCs w:val="20"/>
                    </w:rPr>
                    <w:t xml:space="preserve">Tiger </w:t>
                  </w:r>
                  <w:r w:rsidR="00CC2963">
                    <w:rPr>
                      <w:rFonts w:ascii="Comic Sans MS" w:hAnsi="Comic Sans MS" w:cs="Arial"/>
                      <w:sz w:val="20"/>
                      <w:szCs w:val="20"/>
                    </w:rPr>
                    <w:t>:</w:t>
                  </w:r>
                  <w:proofErr w:type="gramEnd"/>
                  <w:r w:rsidR="00CC2963">
                    <w:rPr>
                      <w:rFonts w:ascii="Comic Sans MS" w:hAnsi="Comic Sans MS" w:cs="Arial"/>
                      <w:sz w:val="20"/>
                      <w:szCs w:val="20"/>
                    </w:rPr>
                    <w:t xml:space="preserve"> DVD Performance by Jan Blake (African storyteller)</w:t>
                  </w:r>
                </w:p>
                <w:p w:rsidR="00EE0A18" w:rsidRDefault="00EE0A18" w:rsidP="00CE094D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186.8pt;margin-top:17.65pt;width:248.65pt;height:182.7pt;z-index:2516879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tQeLwIAAFk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">
            <v:textbox style="mso-next-textbox:#_x0000_s1033">
              <w:txbxContent>
                <w:p w:rsidR="009D7612" w:rsidRDefault="009D7612" w:rsidP="00CE094D">
                  <w:pPr>
                    <w:rPr>
                      <w:rFonts w:ascii="Arial" w:hAnsi="Arial" w:cs="Arial"/>
                      <w:b/>
                      <w:sz w:val="20"/>
                      <w:szCs w:val="16"/>
                      <w:u w:val="single"/>
                    </w:rPr>
                  </w:pPr>
                  <w:proofErr w:type="gramStart"/>
                  <w:r w:rsidRPr="00A5721D">
                    <w:rPr>
                      <w:rFonts w:ascii="Arial" w:hAnsi="Arial" w:cs="Arial"/>
                      <w:b/>
                      <w:sz w:val="20"/>
                      <w:szCs w:val="16"/>
                      <w:u w:val="single"/>
                    </w:rPr>
                    <w:t>English :</w:t>
                  </w:r>
                  <w:proofErr w:type="gramEnd"/>
                </w:p>
                <w:p w:rsidR="00133FCB" w:rsidRPr="00133FCB" w:rsidRDefault="00133FCB" w:rsidP="00CE094D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proofErr w:type="spellStart"/>
                  <w:r w:rsidRPr="00133FCB">
                    <w:rPr>
                      <w:rFonts w:ascii="Comic Sans MS" w:hAnsi="Comic Sans MS" w:cs="Arial"/>
                      <w:sz w:val="20"/>
                      <w:szCs w:val="16"/>
                    </w:rPr>
                    <w:t>Chn</w:t>
                  </w:r>
                  <w:proofErr w:type="spellEnd"/>
                  <w:r w:rsidRPr="00133FCB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will retell familiar tales</w:t>
                  </w: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individually ;</w:t>
                  </w:r>
                  <w:proofErr w:type="gramEnd"/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through paired storytelling ; to small groups of KS1 children and at home, in oral tradition. </w:t>
                  </w:r>
                </w:p>
                <w:p w:rsidR="00133FCB" w:rsidRDefault="00133FCB" w:rsidP="00133FCB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They will research and read traditional tales in other countries and </w:t>
                  </w:r>
                  <w:r w:rsidR="00CC2963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understand </w:t>
                  </w:r>
                  <w:r>
                    <w:rPr>
                      <w:rFonts w:ascii="Comic Sans MS" w:hAnsi="Comic Sans MS" w:cs="Arial"/>
                      <w:sz w:val="20"/>
                      <w:szCs w:val="16"/>
                    </w:rPr>
                    <w:t>t</w:t>
                  </w:r>
                  <w:r w:rsidR="00CC2963">
                    <w:rPr>
                      <w:rFonts w:ascii="Comic Sans MS" w:hAnsi="Comic Sans MS" w:cs="Arial"/>
                      <w:sz w:val="20"/>
                      <w:szCs w:val="16"/>
                    </w:rPr>
                    <w:t>he importance of oral tradition in different cultures.</w:t>
                  </w:r>
                </w:p>
                <w:p w:rsidR="009D7612" w:rsidRDefault="00793A10" w:rsidP="00CE094D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 w:rsidRPr="00133FCB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Writing in the style </w:t>
                  </w:r>
                  <w:r w:rsidR="00EE0A18" w:rsidRPr="00133FCB">
                    <w:rPr>
                      <w:rFonts w:ascii="Comic Sans MS" w:hAnsi="Comic Sans MS" w:cs="Arial"/>
                      <w:sz w:val="20"/>
                      <w:szCs w:val="16"/>
                    </w:rPr>
                    <w:t>of an Anansi tale</w:t>
                  </w:r>
                  <w:r w:rsidRPr="00133FCB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, children will </w:t>
                  </w:r>
                  <w:r w:rsidR="00D20C11" w:rsidRPr="00133FCB">
                    <w:rPr>
                      <w:rFonts w:ascii="Comic Sans MS" w:hAnsi="Comic Sans MS" w:cs="Arial"/>
                      <w:sz w:val="20"/>
                      <w:szCs w:val="16"/>
                    </w:rPr>
                    <w:t>produce</w:t>
                  </w:r>
                  <w:r w:rsidRPr="00133FCB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a short narrative</w:t>
                  </w:r>
                  <w:r w:rsidRPr="00A5721D">
                    <w:rPr>
                      <w:rFonts w:ascii="Comic Sans MS" w:hAnsi="Comic Sans MS" w:cs="Arial"/>
                      <w:sz w:val="20"/>
                      <w:szCs w:val="16"/>
                    </w:rPr>
                    <w:t xml:space="preserve"> featuring </w:t>
                  </w:r>
                  <w:r w:rsidR="00EE0A18">
                    <w:rPr>
                      <w:rFonts w:ascii="Comic Sans MS" w:hAnsi="Comic Sans MS" w:cs="Arial"/>
                      <w:sz w:val="20"/>
                      <w:szCs w:val="16"/>
                    </w:rPr>
                    <w:t>Anansi as a spider and two other main characters.</w:t>
                  </w:r>
                </w:p>
                <w:p w:rsidR="00FF78F4" w:rsidRPr="00A5721D" w:rsidRDefault="00FF78F4" w:rsidP="00CE094D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</w:p>
                <w:p w:rsidR="009D7612" w:rsidRPr="00793A10" w:rsidRDefault="009D7612" w:rsidP="00CE094D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</w:p>
                <w:p w:rsidR="009D7612" w:rsidRPr="00917AE4" w:rsidRDefault="009D7612" w:rsidP="00CE094D">
                  <w:pPr>
                    <w:rPr>
                      <w:rFonts w:ascii="XCCW Joined 1a" w:hAnsi="XCCW Joined 1a"/>
                      <w:sz w:val="18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ect id="Rectangle 397" o:spid="_x0000_s1035" style="position:absolute;margin-left:-2.85pt;margin-top:-56.05pt;width:142.25pt;height:608.7pt;flip:x;z-index:25165926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" o:allowincell="f" fillcolor="#c6d9f1 [671]" stroked="f" strokeweight="1.5pt">
            <v:shadow on="t" color="black" opacity="26213f" origin="-.5,-.5" offset=".74836mm,.74836mm"/>
            <v:textbox style="mso-next-textbox:#Rectangle 397" inset="21.6pt,21.6pt,21.6pt,21.6pt">
              <w:txbxContent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Pr="00FC2CA0" w:rsidRDefault="009D7612" w:rsidP="009039A6">
                  <w:pPr>
                    <w:rPr>
                      <w:rFonts w:ascii="XCCW Joined 1a" w:hAnsi="XCCW Joined 1a"/>
                      <w:b/>
                      <w:color w:val="000000" w:themeColor="text1"/>
                      <w:sz w:val="20"/>
                      <w:szCs w:val="18"/>
                      <w:u w:val="single"/>
                    </w:rPr>
                  </w:pPr>
                  <w:r>
                    <w:rPr>
                      <w:rFonts w:ascii="XCCW Joined 1a" w:hAnsi="XCCW Joined 1a"/>
                      <w:b/>
                      <w:color w:val="000000" w:themeColor="text1"/>
                      <w:sz w:val="14"/>
                      <w:szCs w:val="18"/>
                      <w:u w:val="single"/>
                    </w:rPr>
                    <w:t>Subjects to be taught S</w:t>
                  </w:r>
                  <w:r w:rsidRPr="009717E6">
                    <w:rPr>
                      <w:rFonts w:ascii="XCCW Joined 1a" w:hAnsi="XCCW Joined 1a"/>
                      <w:b/>
                      <w:color w:val="000000" w:themeColor="text1"/>
                      <w:sz w:val="14"/>
                      <w:szCs w:val="18"/>
                      <w:u w:val="single"/>
                    </w:rPr>
                    <w:t>eparately</w:t>
                  </w:r>
                </w:p>
                <w:p w:rsidR="00771A2F" w:rsidRDefault="00771A2F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771A2F" w:rsidRDefault="00771A2F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771A2F" w:rsidRDefault="00771A2F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9D7612" w:rsidRPr="00772326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772326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Subjects to be Taught Separately</w:t>
                  </w:r>
                </w:p>
                <w:p w:rsidR="009D7612" w:rsidRPr="00772326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9D7612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A5721D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RE</w:t>
                  </w:r>
                </w:p>
                <w:p w:rsidR="00A5721D" w:rsidRDefault="00A5721D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 w:rsidRPr="00A5721D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God </w:t>
                  </w: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with us.</w:t>
                  </w:r>
                </w:p>
                <w:p w:rsidR="00A5721D" w:rsidRPr="00A5721D" w:rsidRDefault="00A5721D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A5721D" w:rsidRDefault="00A5721D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 w:rsidRPr="00A5721D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Exploring the sadness and joy of Easter</w:t>
                  </w: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.</w:t>
                  </w:r>
                </w:p>
                <w:p w:rsidR="00A5721D" w:rsidRDefault="00A5721D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A5721D" w:rsidRPr="00A5721D" w:rsidRDefault="00A5721D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A5721D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Geography</w:t>
                  </w:r>
                </w:p>
                <w:p w:rsidR="00A5721D" w:rsidRPr="00A5721D" w:rsidRDefault="00A5721D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Is climate cool?</w:t>
                  </w:r>
                </w:p>
                <w:p w:rsidR="00E0702F" w:rsidRPr="00A5721D" w:rsidRDefault="00E0702F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E0702F" w:rsidRDefault="00E0702F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A5721D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History</w:t>
                  </w:r>
                </w:p>
                <w:p w:rsidR="00A5721D" w:rsidRDefault="00A5721D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How unpleasant were The Bronze and Iron Ages?</w:t>
                  </w:r>
                </w:p>
                <w:p w:rsidR="00A5721D" w:rsidRPr="00A5721D" w:rsidRDefault="00A5721D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9D7612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A5721D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French</w:t>
                  </w:r>
                </w:p>
                <w:p w:rsidR="00A5721D" w:rsidRDefault="00A5721D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 w:rsidRPr="00A5721D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Describe </w:t>
                  </w: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people and chara</w:t>
                  </w:r>
                  <w:r w:rsidRPr="00A5721D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cters.</w:t>
                  </w:r>
                </w:p>
                <w:p w:rsidR="00A5721D" w:rsidRPr="00A5721D" w:rsidRDefault="00A5721D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Weather seasons.</w:t>
                  </w:r>
                </w:p>
                <w:p w:rsidR="00A5721D" w:rsidRPr="00A5721D" w:rsidRDefault="00A5721D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</w:p>
                <w:p w:rsidR="009D7612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A5721D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Computing</w:t>
                  </w:r>
                </w:p>
                <w:p w:rsidR="00A5721D" w:rsidRDefault="00A5721D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We are presenters</w:t>
                  </w:r>
                </w:p>
                <w:p w:rsidR="00E0702F" w:rsidRPr="00A5721D" w:rsidRDefault="00A5721D" w:rsidP="004452E7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We </w:t>
                  </w:r>
                  <w:r w:rsidR="00FF78F4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a</w:t>
                  </w: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re network </w:t>
                  </w:r>
                  <w:proofErr w:type="gramStart"/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engineers.</w:t>
                  </w:r>
                  <w:r w:rsidR="00E0702F" w:rsidRPr="00A5721D"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.</w:t>
                  </w:r>
                  <w:proofErr w:type="gramEnd"/>
                </w:p>
                <w:p w:rsidR="009D7612" w:rsidRPr="00A5721D" w:rsidRDefault="009D7612" w:rsidP="004452E7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9D7612" w:rsidRPr="00A5721D" w:rsidRDefault="009D7612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A5721D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PE/Games</w:t>
                  </w:r>
                </w:p>
                <w:p w:rsidR="009D7612" w:rsidRDefault="00EE0A18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Inclusive </w:t>
                  </w:r>
                  <w:proofErr w:type="gramStart"/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games :</w:t>
                  </w:r>
                  <w:proofErr w:type="gramEnd"/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Kurling</w:t>
                  </w:r>
                  <w:proofErr w:type="spellEnd"/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Boccia</w:t>
                  </w:r>
                  <w:proofErr w:type="spellEnd"/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 xml:space="preserve"> and Smite.</w:t>
                  </w:r>
                </w:p>
                <w:p w:rsidR="00EE0A18" w:rsidRDefault="00EE0A18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Hockey and Golf skills</w:t>
                  </w:r>
                </w:p>
                <w:p w:rsidR="00EE0A18" w:rsidRDefault="00EE0A18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Gymnastics</w:t>
                  </w:r>
                </w:p>
                <w:p w:rsidR="00A5721D" w:rsidRPr="00A5721D" w:rsidRDefault="00A5721D" w:rsidP="009039A6">
                  <w:pPr>
                    <w:rPr>
                      <w:rFonts w:ascii="Comic Sans MS" w:hAnsi="Comic Sans MS" w:cs="Arial"/>
                      <w:color w:val="000000" w:themeColor="text1"/>
                      <w:sz w:val="20"/>
                      <w:szCs w:val="18"/>
                    </w:rPr>
                  </w:pPr>
                </w:p>
                <w:p w:rsidR="00E0702F" w:rsidRPr="00A5721D" w:rsidRDefault="00E0702F" w:rsidP="009039A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A5721D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PSHE/SEAL</w:t>
                  </w:r>
                </w:p>
                <w:p w:rsidR="00E0702F" w:rsidRDefault="00E0702F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A5721D" w:rsidRDefault="00EE0A18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Going for Gold</w:t>
                  </w:r>
                </w:p>
                <w:p w:rsidR="00EE0A18" w:rsidRDefault="00EE0A18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  <w:t>Good to be Me</w:t>
                  </w:r>
                </w:p>
                <w:p w:rsidR="00C479A6" w:rsidRDefault="00C479A6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C479A6" w:rsidRDefault="00C479A6" w:rsidP="009039A6">
                  <w:pPr>
                    <w:rPr>
                      <w:rFonts w:ascii="Comic Sans MS" w:hAnsi="Comic Sans MS" w:cs="Arial"/>
                      <w:color w:val="000000" w:themeColor="text1"/>
                      <w:sz w:val="16"/>
                      <w:szCs w:val="16"/>
                    </w:rPr>
                  </w:pPr>
                </w:p>
                <w:p w:rsidR="00C479A6" w:rsidRPr="00C479A6" w:rsidRDefault="00C479A6" w:rsidP="009039A6">
                  <w:pPr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</w:pPr>
                  <w:r w:rsidRPr="00C479A6"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  <w:t xml:space="preserve">M. </w:t>
                  </w:r>
                  <w:proofErr w:type="gramStart"/>
                  <w:r w:rsidRPr="00C479A6"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  <w:t xml:space="preserve">Evans </w:t>
                  </w:r>
                  <w:r w:rsidR="00A5721D"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  <w:t xml:space="preserve"> Spring</w:t>
                  </w:r>
                  <w:proofErr w:type="gramEnd"/>
                  <w:r w:rsidR="00A5721D">
                    <w:rPr>
                      <w:rFonts w:ascii="Comic Sans MS" w:hAnsi="Comic Sans MS" w:cs="Arial"/>
                      <w:color w:val="000000" w:themeColor="text1"/>
                      <w:sz w:val="18"/>
                      <w:szCs w:val="18"/>
                    </w:rPr>
                    <w:t xml:space="preserve"> 2017</w:t>
                  </w:r>
                </w:p>
                <w:p w:rsidR="009D7612" w:rsidRPr="00772326" w:rsidRDefault="009D7612" w:rsidP="009039A6">
                  <w:pPr>
                    <w:rPr>
                      <w:rFonts w:ascii="Comic Sans MS" w:hAnsi="Comic Sans MS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Pr="00772326" w:rsidRDefault="009D7612" w:rsidP="009039A6">
                  <w:pPr>
                    <w:rPr>
                      <w:rFonts w:ascii="Comic Sans MS" w:hAnsi="Comic Sans MS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Pr="00772326" w:rsidRDefault="009D7612" w:rsidP="009039A6">
                  <w:pPr>
                    <w:rPr>
                      <w:rFonts w:ascii="Comic Sans MS" w:hAnsi="Comic Sans MS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Pr="00772326" w:rsidRDefault="009D7612" w:rsidP="009039A6">
                  <w:pPr>
                    <w:rPr>
                      <w:rFonts w:ascii="Comic Sans MS" w:hAnsi="Comic Sans MS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  <w:p w:rsidR="009D7612" w:rsidRPr="00D30C65" w:rsidRDefault="009D7612" w:rsidP="009039A6">
                  <w:pPr>
                    <w:rPr>
                      <w:rFonts w:ascii="XCCW Joined 1a" w:hAnsi="XCCW Joined 1a"/>
                      <w:color w:val="000000" w:themeColor="text1"/>
                      <w:sz w:val="14"/>
                      <w:szCs w:val="18"/>
                    </w:rPr>
                  </w:pPr>
                </w:p>
              </w:txbxContent>
            </v:textbox>
            <w10:wrap type="square" anchorx="page" anchory="margin"/>
          </v:rect>
        </w:pict>
      </w:r>
    </w:p>
    <w:sectPr w:rsidR="002E59FB" w:rsidRPr="00582C91" w:rsidSect="009039A6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CCW Joined 1a">
    <w:altName w:val="Mistral"/>
    <w:charset w:val="00"/>
    <w:family w:val="script"/>
    <w:pitch w:val="variable"/>
    <w:sig w:usb0="00000001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pen Sans">
    <w:altName w:val="Times New Roman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97696"/>
    <w:multiLevelType w:val="hybridMultilevel"/>
    <w:tmpl w:val="944CBCEC"/>
    <w:lvl w:ilvl="0" w:tplc="003A2742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hint="default"/>
        <w:b/>
        <w:sz w:val="16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02B6A"/>
    <w:multiLevelType w:val="hybridMultilevel"/>
    <w:tmpl w:val="A1688FD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A1966AF"/>
    <w:multiLevelType w:val="hybridMultilevel"/>
    <w:tmpl w:val="29B09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D238F"/>
    <w:multiLevelType w:val="hybridMultilevel"/>
    <w:tmpl w:val="5664A4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505D0"/>
    <w:multiLevelType w:val="hybridMultilevel"/>
    <w:tmpl w:val="FDD2FE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GB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9039A6"/>
    <w:rsid w:val="00021907"/>
    <w:rsid w:val="00024F75"/>
    <w:rsid w:val="00027D67"/>
    <w:rsid w:val="00035AEA"/>
    <w:rsid w:val="00044ED7"/>
    <w:rsid w:val="00051C9F"/>
    <w:rsid w:val="00053642"/>
    <w:rsid w:val="00056165"/>
    <w:rsid w:val="00060AB9"/>
    <w:rsid w:val="00060C1F"/>
    <w:rsid w:val="000645CF"/>
    <w:rsid w:val="000657FD"/>
    <w:rsid w:val="00070EFB"/>
    <w:rsid w:val="0008143F"/>
    <w:rsid w:val="000A6349"/>
    <w:rsid w:val="000B0AD3"/>
    <w:rsid w:val="000B1692"/>
    <w:rsid w:val="000B3E3A"/>
    <w:rsid w:val="000B43D7"/>
    <w:rsid w:val="000B5FB3"/>
    <w:rsid w:val="000B7508"/>
    <w:rsid w:val="000D6A7C"/>
    <w:rsid w:val="000E2CAC"/>
    <w:rsid w:val="000E32ED"/>
    <w:rsid w:val="000E44CF"/>
    <w:rsid w:val="000F166B"/>
    <w:rsid w:val="001131EF"/>
    <w:rsid w:val="00123266"/>
    <w:rsid w:val="00127546"/>
    <w:rsid w:val="00133FCB"/>
    <w:rsid w:val="001443E6"/>
    <w:rsid w:val="00152763"/>
    <w:rsid w:val="00153E4B"/>
    <w:rsid w:val="00157A68"/>
    <w:rsid w:val="00170535"/>
    <w:rsid w:val="00170F19"/>
    <w:rsid w:val="00182EE5"/>
    <w:rsid w:val="00194336"/>
    <w:rsid w:val="001A4754"/>
    <w:rsid w:val="001C460C"/>
    <w:rsid w:val="001D74A7"/>
    <w:rsid w:val="001E235B"/>
    <w:rsid w:val="001E2962"/>
    <w:rsid w:val="001E3048"/>
    <w:rsid w:val="00203713"/>
    <w:rsid w:val="00211D5A"/>
    <w:rsid w:val="00212857"/>
    <w:rsid w:val="00214A83"/>
    <w:rsid w:val="00230A08"/>
    <w:rsid w:val="0025631C"/>
    <w:rsid w:val="00273B6C"/>
    <w:rsid w:val="0029648F"/>
    <w:rsid w:val="002A3B3D"/>
    <w:rsid w:val="002A5DA3"/>
    <w:rsid w:val="002A603A"/>
    <w:rsid w:val="002B04E9"/>
    <w:rsid w:val="002B09AD"/>
    <w:rsid w:val="002B1535"/>
    <w:rsid w:val="002B1ACF"/>
    <w:rsid w:val="002B2319"/>
    <w:rsid w:val="002B3DDC"/>
    <w:rsid w:val="002B4589"/>
    <w:rsid w:val="002B493B"/>
    <w:rsid w:val="002B7552"/>
    <w:rsid w:val="002B7ADC"/>
    <w:rsid w:val="002C4A81"/>
    <w:rsid w:val="002E1F7F"/>
    <w:rsid w:val="002E59FB"/>
    <w:rsid w:val="002E5F53"/>
    <w:rsid w:val="002E612F"/>
    <w:rsid w:val="002F18B9"/>
    <w:rsid w:val="002F1D82"/>
    <w:rsid w:val="00313CCB"/>
    <w:rsid w:val="0032480A"/>
    <w:rsid w:val="00331046"/>
    <w:rsid w:val="00334427"/>
    <w:rsid w:val="00334F06"/>
    <w:rsid w:val="0033632B"/>
    <w:rsid w:val="00340460"/>
    <w:rsid w:val="0034162B"/>
    <w:rsid w:val="00341AA9"/>
    <w:rsid w:val="00344433"/>
    <w:rsid w:val="00362949"/>
    <w:rsid w:val="00365425"/>
    <w:rsid w:val="003669EA"/>
    <w:rsid w:val="00371C9A"/>
    <w:rsid w:val="00383B0E"/>
    <w:rsid w:val="003B18B7"/>
    <w:rsid w:val="003B6659"/>
    <w:rsid w:val="003B73BD"/>
    <w:rsid w:val="003D4973"/>
    <w:rsid w:val="003E35C6"/>
    <w:rsid w:val="003E4BAB"/>
    <w:rsid w:val="003F1F9A"/>
    <w:rsid w:val="00412CB1"/>
    <w:rsid w:val="004150F8"/>
    <w:rsid w:val="00430EFB"/>
    <w:rsid w:val="00431FC3"/>
    <w:rsid w:val="004323CF"/>
    <w:rsid w:val="00434AC1"/>
    <w:rsid w:val="004452E7"/>
    <w:rsid w:val="00473327"/>
    <w:rsid w:val="0047403E"/>
    <w:rsid w:val="00476B6A"/>
    <w:rsid w:val="00482841"/>
    <w:rsid w:val="0048341C"/>
    <w:rsid w:val="00485708"/>
    <w:rsid w:val="00493311"/>
    <w:rsid w:val="004B4219"/>
    <w:rsid w:val="004C3FE1"/>
    <w:rsid w:val="004C5984"/>
    <w:rsid w:val="004C5D07"/>
    <w:rsid w:val="004C7939"/>
    <w:rsid w:val="004D0C67"/>
    <w:rsid w:val="004E428C"/>
    <w:rsid w:val="004E4341"/>
    <w:rsid w:val="004E6078"/>
    <w:rsid w:val="004F371C"/>
    <w:rsid w:val="004F7316"/>
    <w:rsid w:val="004F735D"/>
    <w:rsid w:val="00501941"/>
    <w:rsid w:val="00502778"/>
    <w:rsid w:val="005038F4"/>
    <w:rsid w:val="00507DD0"/>
    <w:rsid w:val="0051591E"/>
    <w:rsid w:val="005176A5"/>
    <w:rsid w:val="00525FF8"/>
    <w:rsid w:val="005333F5"/>
    <w:rsid w:val="00535D06"/>
    <w:rsid w:val="00543C9C"/>
    <w:rsid w:val="00545B8C"/>
    <w:rsid w:val="005568BB"/>
    <w:rsid w:val="00565814"/>
    <w:rsid w:val="00582C91"/>
    <w:rsid w:val="00590837"/>
    <w:rsid w:val="00593829"/>
    <w:rsid w:val="00597B2A"/>
    <w:rsid w:val="005A2E8C"/>
    <w:rsid w:val="005C4A2A"/>
    <w:rsid w:val="005C4D8E"/>
    <w:rsid w:val="005D3E2D"/>
    <w:rsid w:val="005E259B"/>
    <w:rsid w:val="005E437E"/>
    <w:rsid w:val="005E4659"/>
    <w:rsid w:val="005F05FA"/>
    <w:rsid w:val="005F078D"/>
    <w:rsid w:val="00603C4A"/>
    <w:rsid w:val="00605193"/>
    <w:rsid w:val="00611E56"/>
    <w:rsid w:val="00621808"/>
    <w:rsid w:val="00625A6C"/>
    <w:rsid w:val="0063769A"/>
    <w:rsid w:val="00640690"/>
    <w:rsid w:val="00641AF1"/>
    <w:rsid w:val="006441A9"/>
    <w:rsid w:val="00644A72"/>
    <w:rsid w:val="006454D9"/>
    <w:rsid w:val="00656DA2"/>
    <w:rsid w:val="00664A6E"/>
    <w:rsid w:val="0066703B"/>
    <w:rsid w:val="00671718"/>
    <w:rsid w:val="00672D48"/>
    <w:rsid w:val="006756D7"/>
    <w:rsid w:val="00684436"/>
    <w:rsid w:val="0068628A"/>
    <w:rsid w:val="00690CB5"/>
    <w:rsid w:val="00693FDF"/>
    <w:rsid w:val="006950B8"/>
    <w:rsid w:val="00696F28"/>
    <w:rsid w:val="006A5E94"/>
    <w:rsid w:val="006B248F"/>
    <w:rsid w:val="006B2ABB"/>
    <w:rsid w:val="006C1CD4"/>
    <w:rsid w:val="006C62ED"/>
    <w:rsid w:val="006D10DF"/>
    <w:rsid w:val="006D206F"/>
    <w:rsid w:val="006D7400"/>
    <w:rsid w:val="006E224D"/>
    <w:rsid w:val="007107A0"/>
    <w:rsid w:val="00712CD9"/>
    <w:rsid w:val="00727CE2"/>
    <w:rsid w:val="00746109"/>
    <w:rsid w:val="007500D8"/>
    <w:rsid w:val="00760265"/>
    <w:rsid w:val="0076612B"/>
    <w:rsid w:val="00771A2F"/>
    <w:rsid w:val="00772326"/>
    <w:rsid w:val="007751C1"/>
    <w:rsid w:val="00777FCE"/>
    <w:rsid w:val="00781530"/>
    <w:rsid w:val="0078235C"/>
    <w:rsid w:val="00787462"/>
    <w:rsid w:val="00793A10"/>
    <w:rsid w:val="00794B94"/>
    <w:rsid w:val="007A30AA"/>
    <w:rsid w:val="007B2904"/>
    <w:rsid w:val="007B401B"/>
    <w:rsid w:val="007B55C6"/>
    <w:rsid w:val="007C636E"/>
    <w:rsid w:val="007E0680"/>
    <w:rsid w:val="007E70D6"/>
    <w:rsid w:val="007F0B37"/>
    <w:rsid w:val="007F22A4"/>
    <w:rsid w:val="007F4352"/>
    <w:rsid w:val="007F7927"/>
    <w:rsid w:val="008046C3"/>
    <w:rsid w:val="00806C10"/>
    <w:rsid w:val="00830CD5"/>
    <w:rsid w:val="0083276E"/>
    <w:rsid w:val="008340F2"/>
    <w:rsid w:val="0084638B"/>
    <w:rsid w:val="00850AFB"/>
    <w:rsid w:val="00852F8C"/>
    <w:rsid w:val="00856583"/>
    <w:rsid w:val="00866124"/>
    <w:rsid w:val="00884101"/>
    <w:rsid w:val="0088548C"/>
    <w:rsid w:val="008A40BC"/>
    <w:rsid w:val="008B3011"/>
    <w:rsid w:val="008B518E"/>
    <w:rsid w:val="008B56A9"/>
    <w:rsid w:val="008C0682"/>
    <w:rsid w:val="008C0AEB"/>
    <w:rsid w:val="008D4A69"/>
    <w:rsid w:val="008E0EE6"/>
    <w:rsid w:val="008F06B0"/>
    <w:rsid w:val="008F164F"/>
    <w:rsid w:val="008F482C"/>
    <w:rsid w:val="00901CFB"/>
    <w:rsid w:val="00901EF8"/>
    <w:rsid w:val="009039A6"/>
    <w:rsid w:val="0091014B"/>
    <w:rsid w:val="00913046"/>
    <w:rsid w:val="009155D4"/>
    <w:rsid w:val="00917AE4"/>
    <w:rsid w:val="0092372A"/>
    <w:rsid w:val="009262D0"/>
    <w:rsid w:val="009267D8"/>
    <w:rsid w:val="0093685F"/>
    <w:rsid w:val="00941E09"/>
    <w:rsid w:val="00944861"/>
    <w:rsid w:val="0095041A"/>
    <w:rsid w:val="00964789"/>
    <w:rsid w:val="0097163B"/>
    <w:rsid w:val="009717E6"/>
    <w:rsid w:val="00972266"/>
    <w:rsid w:val="009824BE"/>
    <w:rsid w:val="00984731"/>
    <w:rsid w:val="009B7ECC"/>
    <w:rsid w:val="009C48CD"/>
    <w:rsid w:val="009D3E17"/>
    <w:rsid w:val="009D7612"/>
    <w:rsid w:val="009E2BB1"/>
    <w:rsid w:val="009F56CC"/>
    <w:rsid w:val="00A056AE"/>
    <w:rsid w:val="00A203C2"/>
    <w:rsid w:val="00A212A2"/>
    <w:rsid w:val="00A370FA"/>
    <w:rsid w:val="00A41F02"/>
    <w:rsid w:val="00A46CAC"/>
    <w:rsid w:val="00A5721D"/>
    <w:rsid w:val="00A672B6"/>
    <w:rsid w:val="00A74016"/>
    <w:rsid w:val="00A76FEF"/>
    <w:rsid w:val="00AB381B"/>
    <w:rsid w:val="00AB49D3"/>
    <w:rsid w:val="00AB4FDD"/>
    <w:rsid w:val="00AC55E5"/>
    <w:rsid w:val="00AC6B46"/>
    <w:rsid w:val="00AC7A58"/>
    <w:rsid w:val="00AD1514"/>
    <w:rsid w:val="00AD56E7"/>
    <w:rsid w:val="00AE5F72"/>
    <w:rsid w:val="00AE7085"/>
    <w:rsid w:val="00AF6133"/>
    <w:rsid w:val="00B107AA"/>
    <w:rsid w:val="00B21253"/>
    <w:rsid w:val="00B21D59"/>
    <w:rsid w:val="00B26217"/>
    <w:rsid w:val="00B26610"/>
    <w:rsid w:val="00B363DB"/>
    <w:rsid w:val="00B57CB3"/>
    <w:rsid w:val="00B62632"/>
    <w:rsid w:val="00B6371B"/>
    <w:rsid w:val="00B763AE"/>
    <w:rsid w:val="00B77168"/>
    <w:rsid w:val="00B864AA"/>
    <w:rsid w:val="00B87E6F"/>
    <w:rsid w:val="00B94922"/>
    <w:rsid w:val="00B9745C"/>
    <w:rsid w:val="00BA5609"/>
    <w:rsid w:val="00BB063D"/>
    <w:rsid w:val="00BC00B4"/>
    <w:rsid w:val="00BC6650"/>
    <w:rsid w:val="00BD704C"/>
    <w:rsid w:val="00BE04A1"/>
    <w:rsid w:val="00BE1123"/>
    <w:rsid w:val="00BF6354"/>
    <w:rsid w:val="00C04480"/>
    <w:rsid w:val="00C12EC4"/>
    <w:rsid w:val="00C13D6C"/>
    <w:rsid w:val="00C21C47"/>
    <w:rsid w:val="00C24C95"/>
    <w:rsid w:val="00C31D10"/>
    <w:rsid w:val="00C40A68"/>
    <w:rsid w:val="00C479A6"/>
    <w:rsid w:val="00C53E96"/>
    <w:rsid w:val="00C70BC5"/>
    <w:rsid w:val="00C751FF"/>
    <w:rsid w:val="00C75CDE"/>
    <w:rsid w:val="00C87B82"/>
    <w:rsid w:val="00C92E6E"/>
    <w:rsid w:val="00CA3899"/>
    <w:rsid w:val="00CB3998"/>
    <w:rsid w:val="00CB6B1C"/>
    <w:rsid w:val="00CC2963"/>
    <w:rsid w:val="00CC2E01"/>
    <w:rsid w:val="00CD1399"/>
    <w:rsid w:val="00CD4F02"/>
    <w:rsid w:val="00CE094D"/>
    <w:rsid w:val="00CE5C8B"/>
    <w:rsid w:val="00CE6427"/>
    <w:rsid w:val="00D12ED8"/>
    <w:rsid w:val="00D20C11"/>
    <w:rsid w:val="00D25561"/>
    <w:rsid w:val="00D2746E"/>
    <w:rsid w:val="00D30C65"/>
    <w:rsid w:val="00D31F6C"/>
    <w:rsid w:val="00D33AFC"/>
    <w:rsid w:val="00D34220"/>
    <w:rsid w:val="00D34D36"/>
    <w:rsid w:val="00D457FD"/>
    <w:rsid w:val="00D5783B"/>
    <w:rsid w:val="00D6044E"/>
    <w:rsid w:val="00D67B50"/>
    <w:rsid w:val="00D7578F"/>
    <w:rsid w:val="00D75A33"/>
    <w:rsid w:val="00D80219"/>
    <w:rsid w:val="00D806B1"/>
    <w:rsid w:val="00D92DB5"/>
    <w:rsid w:val="00D959AF"/>
    <w:rsid w:val="00DA700A"/>
    <w:rsid w:val="00DA7408"/>
    <w:rsid w:val="00DA7EB0"/>
    <w:rsid w:val="00DB4844"/>
    <w:rsid w:val="00DB5D10"/>
    <w:rsid w:val="00DC5D2C"/>
    <w:rsid w:val="00DD1D1F"/>
    <w:rsid w:val="00DD3CFC"/>
    <w:rsid w:val="00DF3F7D"/>
    <w:rsid w:val="00E0702F"/>
    <w:rsid w:val="00E42356"/>
    <w:rsid w:val="00E450CE"/>
    <w:rsid w:val="00E473AC"/>
    <w:rsid w:val="00E47DD1"/>
    <w:rsid w:val="00E5067A"/>
    <w:rsid w:val="00E62200"/>
    <w:rsid w:val="00E737CC"/>
    <w:rsid w:val="00E762F7"/>
    <w:rsid w:val="00E845C9"/>
    <w:rsid w:val="00E84D43"/>
    <w:rsid w:val="00E9282E"/>
    <w:rsid w:val="00E9767D"/>
    <w:rsid w:val="00EA5D67"/>
    <w:rsid w:val="00EB085A"/>
    <w:rsid w:val="00EB338A"/>
    <w:rsid w:val="00EB36B8"/>
    <w:rsid w:val="00EB5CA9"/>
    <w:rsid w:val="00EC14BE"/>
    <w:rsid w:val="00EC1AF1"/>
    <w:rsid w:val="00ED059A"/>
    <w:rsid w:val="00ED0BE0"/>
    <w:rsid w:val="00ED34ED"/>
    <w:rsid w:val="00ED3640"/>
    <w:rsid w:val="00EE0A18"/>
    <w:rsid w:val="00EF4882"/>
    <w:rsid w:val="00EF4D7A"/>
    <w:rsid w:val="00EF521A"/>
    <w:rsid w:val="00F00E63"/>
    <w:rsid w:val="00F1201D"/>
    <w:rsid w:val="00F17A62"/>
    <w:rsid w:val="00F23746"/>
    <w:rsid w:val="00F35051"/>
    <w:rsid w:val="00F35FF7"/>
    <w:rsid w:val="00F375A9"/>
    <w:rsid w:val="00F50B95"/>
    <w:rsid w:val="00F53858"/>
    <w:rsid w:val="00F54693"/>
    <w:rsid w:val="00F70907"/>
    <w:rsid w:val="00F71992"/>
    <w:rsid w:val="00F772D3"/>
    <w:rsid w:val="00F779C1"/>
    <w:rsid w:val="00F81B87"/>
    <w:rsid w:val="00F92207"/>
    <w:rsid w:val="00F959BE"/>
    <w:rsid w:val="00FB05A8"/>
    <w:rsid w:val="00FC1453"/>
    <w:rsid w:val="00FC2CA0"/>
    <w:rsid w:val="00FC429C"/>
    <w:rsid w:val="00FD1534"/>
    <w:rsid w:val="00FD60DE"/>
    <w:rsid w:val="00FE2EDA"/>
    <w:rsid w:val="00FE3A8D"/>
    <w:rsid w:val="00FF08C3"/>
    <w:rsid w:val="00FF3371"/>
    <w:rsid w:val="00FF7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 style="mso-position-horizontal:left;mso-position-horizontal-relative:page;mso-position-vertical:center;mso-position-vertical-relative:margin;mso-height-percent:1000;mso-height-relative:margin" o:allowincell="f" fillcolor="#4f81bd" stroke="f">
      <v:fill color="#4f81bd"/>
      <v:stroke weight="1.5pt" on="f"/>
      <v:shadow on="t" color="black" opacity="26214f" origin="-.5,-.5" offset=".74836mm,.74836mm"/>
      <v:textbox inset="21.6pt,21.6pt,21.6pt,21.6pt"/>
    </o:shapedefaults>
    <o:shapelayout v:ext="edit">
      <o:idmap v:ext="edit" data="1"/>
      <o:rules v:ext="edit">
        <o:r id="V:Rule9" type="connector" idref="#_x0000_s1040"/>
        <o:r id="V:Rule10" type="connector" idref="#_x0000_s1041"/>
        <o:r id="V:Rule11" type="connector" idref="#AutoShape 8"/>
        <o:r id="V:Rule12" type="connector" idref="#_x0000_s1042"/>
        <o:r id="V:Rule13" type="connector" idref="#_x0000_s1038"/>
        <o:r id="V:Rule14" type="connector" idref="#_x0000_s1043"/>
        <o:r id="V:Rule15" type="connector" idref="#_x0000_s1037"/>
        <o:r id="V:Rule16" type="connector" idref="#_x0000_s1039"/>
      </o:rules>
    </o:shapelayout>
  </w:shapeDefaults>
  <w:decimalSymbol w:val="."/>
  <w:listSeparator w:val=","/>
  <w14:docId w14:val="58DE61A5"/>
  <w15:docId w15:val="{98B5DD85-32B2-4224-BE41-C95DD66C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443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B493B"/>
    <w:pPr>
      <w:ind w:left="720"/>
      <w:contextualSpacing/>
    </w:pPr>
  </w:style>
  <w:style w:type="paragraph" w:customStyle="1" w:styleId="Default">
    <w:name w:val="Default"/>
    <w:rsid w:val="0047403E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D56E7"/>
    <w:pPr>
      <w:tabs>
        <w:tab w:val="center" w:pos="4513"/>
        <w:tab w:val="right" w:pos="9026"/>
      </w:tabs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uiPriority w:val="99"/>
    <w:rsid w:val="00AD56E7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5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JoinitC1</Template>
  <TotalTime>196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>School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 Evans</dc:creator>
  <cp:lastModifiedBy>M Evans</cp:lastModifiedBy>
  <cp:revision>9</cp:revision>
  <cp:lastPrinted>2016-12-15T17:02:00Z</cp:lastPrinted>
  <dcterms:created xsi:type="dcterms:W3CDTF">2016-07-20T11:57:00Z</dcterms:created>
  <dcterms:modified xsi:type="dcterms:W3CDTF">2016-12-15T17:03:00Z</dcterms:modified>
</cp:coreProperties>
</file>