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703" w:type="pct"/>
        <w:tblInd w:w="-1140" w:type="dxa"/>
        <w:tblBorders>
          <w:bottom w:val="single" w:sz="18" w:space="0" w:color="808080"/>
          <w:insideV w:val="single" w:sz="18" w:space="0" w:color="808080"/>
        </w:tblBorders>
        <w:tblCellMar>
          <w:top w:w="72" w:type="dxa"/>
          <w:left w:w="115" w:type="dxa"/>
          <w:bottom w:w="72" w:type="dxa"/>
          <w:right w:w="115" w:type="dxa"/>
        </w:tblCellMar>
        <w:tblLook w:val="04A0"/>
      </w:tblPr>
      <w:tblGrid>
        <w:gridCol w:w="14580"/>
        <w:gridCol w:w="2301"/>
      </w:tblGrid>
      <w:tr w:rsidR="00AD56E7" w:rsidTr="00771A2F">
        <w:trPr>
          <w:trHeight w:val="851"/>
        </w:trPr>
        <w:tc>
          <w:tcPr>
            <w:tcW w:w="14580" w:type="dxa"/>
            <w:tcBorders>
              <w:top w:val="nil"/>
              <w:left w:val="nil"/>
              <w:bottom w:val="single" w:sz="18" w:space="0" w:color="808080"/>
              <w:right w:val="single" w:sz="18" w:space="0" w:color="808080"/>
            </w:tcBorders>
            <w:hideMark/>
          </w:tcPr>
          <w:p w:rsidR="00507DD0" w:rsidRDefault="000B1024" w:rsidP="00AD56E7">
            <w:pPr>
              <w:pStyle w:val="Header"/>
              <w:jc w:val="center"/>
              <w:rPr>
                <w:rFonts w:ascii="Cambria" w:hAnsi="Cambria"/>
                <w:sz w:val="36"/>
                <w:szCs w:val="36"/>
              </w:rPr>
            </w:pPr>
            <w:r w:rsidRPr="000B1024">
              <w:rPr>
                <w:rFonts w:ascii="Times New Roman" w:hAnsi="Times New Roman"/>
                <w:noProof/>
              </w:rPr>
              <w:pict>
                <v:rect id="Rectangle 397" o:spid="_x0000_s1035" style="position:absolute;left:0;text-align:left;margin-left:10.75pt;margin-top:65.6pt;width:142.25pt;height:609.55pt;flip:x;z-index:2516592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" o:allowincell="f" fillcolor="#c6d9f1 [671]" stroked="f" strokeweight="1.5pt">
                  <v:shadow on="t" color="black" opacity="26213f" origin="-.5,-.5" offset=".74836mm,.74836mm"/>
                  <v:textbox style="mso-next-textbox:#Rectangle 397" inset="21.6pt,21.6pt,21.6pt,21.6pt">
                    <w:txbxContent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Subjects to be Taught Separately</w:t>
                        </w:r>
                      </w:p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</w:p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RE</w:t>
                        </w:r>
                      </w:p>
                      <w:p w:rsidR="00E0702F" w:rsidRPr="00104C26" w:rsidRDefault="00F42062" w:rsidP="00F42062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>Jesus the Teacher</w:t>
                        </w:r>
                      </w:p>
                      <w:p w:rsidR="00F42062" w:rsidRPr="00104C26" w:rsidRDefault="00F42062" w:rsidP="00F42062">
                        <w:pPr>
                          <w:rPr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Jesus’ skills as a great teacher,</w:t>
                        </w:r>
                      </w:p>
                      <w:p w:rsidR="00F42062" w:rsidRPr="002F20A4" w:rsidRDefault="00F42062" w:rsidP="00F42062">
                        <w:pPr>
                          <w:rPr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 xml:space="preserve">Can I consider carefully the messages of the parables and how they impact on the </w:t>
                        </w:r>
                        <w:r w:rsidR="002F20A4">
                          <w:rPr>
                            <w:sz w:val="18"/>
                            <w:szCs w:val="18"/>
                          </w:rPr>
                          <w:t>lives of practising Christians?</w:t>
                        </w:r>
                      </w:p>
                      <w:p w:rsidR="00F42062" w:rsidRPr="00104C26" w:rsidRDefault="00F42062" w:rsidP="00F42062">
                        <w:pPr>
                          <w:pStyle w:val="Header"/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rFonts w:ascii="Times New Roman" w:hAnsi="Times New Roman"/>
                            <w:b/>
                            <w:sz w:val="18"/>
                            <w:szCs w:val="18"/>
                          </w:rPr>
                          <w:t>Why do Christians believe that Easter is a celebration of Victory?</w:t>
                        </w:r>
                      </w:p>
                      <w:p w:rsidR="008417C6" w:rsidRPr="00104C26" w:rsidRDefault="00F42062" w:rsidP="008417C6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To explore the Easter Story as the story of Christ’s triumph and victory over death.</w:t>
                        </w:r>
                      </w:p>
                      <w:p w:rsidR="00E0702F" w:rsidRPr="00104C26" w:rsidRDefault="00E0702F" w:rsidP="009039A6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Fren</w:t>
                        </w:r>
                        <w:r w:rsidR="00A0284C"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ch</w:t>
                        </w:r>
                      </w:p>
                      <w:p w:rsidR="00A0284C" w:rsidRPr="00104C26" w:rsidRDefault="00A0284C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>La Telévision –</w:t>
                        </w:r>
                      </w:p>
                      <w:p w:rsidR="004452E7" w:rsidRPr="00104C26" w:rsidRDefault="00A0284C" w:rsidP="00A0284C">
                        <w:pPr>
                          <w:rPr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Opinions &amp; reasons.</w:t>
                        </w:r>
                      </w:p>
                      <w:p w:rsidR="00A0284C" w:rsidRPr="00104C26" w:rsidRDefault="00A0284C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>Tous les jours –</w:t>
                        </w:r>
                      </w:p>
                      <w:p w:rsidR="00A0284C" w:rsidRPr="00104C26" w:rsidRDefault="00A0284C" w:rsidP="00A0284C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Time &amp; school subject.</w:t>
                        </w:r>
                      </w:p>
                      <w:p w:rsidR="00A0284C" w:rsidRPr="00104C26" w:rsidRDefault="00A0284C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</w:p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Computing</w:t>
                        </w:r>
                      </w:p>
                      <w:p w:rsidR="00A0284C" w:rsidRPr="00104C26" w:rsidRDefault="00A0284C" w:rsidP="00A0284C">
                        <w:pPr>
                          <w:autoSpaceDE w:val="0"/>
                          <w:autoSpaceDN w:val="0"/>
                          <w:adjustRightInd w:val="0"/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>We are cryptographers</w:t>
                        </w:r>
                      </w:p>
                      <w:p w:rsidR="00F42062" w:rsidRPr="00104C26" w:rsidRDefault="00A0284C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Looking at transmitting information securely.</w:t>
                        </w: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A0284C" w:rsidRPr="00104C26" w:rsidRDefault="00A0284C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>We are artists</w:t>
                        </w:r>
                      </w:p>
                      <w:p w:rsidR="00A0284C" w:rsidRPr="00104C26" w:rsidRDefault="00A0284C" w:rsidP="00A0284C">
                        <w:pPr>
                          <w:rPr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sz w:val="18"/>
                            <w:szCs w:val="18"/>
                          </w:rPr>
                          <w:t>Using vector and turtle graphics, children explore geometric art.</w:t>
                        </w:r>
                      </w:p>
                      <w:p w:rsidR="009D7612" w:rsidRDefault="009D7612" w:rsidP="00A0284C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:rsidR="00104C26" w:rsidRDefault="00104C26" w:rsidP="00A0284C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Maths</w:t>
                        </w:r>
                      </w:p>
                      <w:p w:rsidR="00104C26" w:rsidRDefault="007E61C3" w:rsidP="00A0284C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Short written methods of multiplication and division.</w:t>
                        </w:r>
                      </w:p>
                      <w:p w:rsidR="007E61C3" w:rsidRPr="00104C26" w:rsidRDefault="007E61C3" w:rsidP="00A0284C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Fractions, percentages and decimals</w:t>
                        </w:r>
                      </w:p>
                      <w:p w:rsidR="00A0284C" w:rsidRPr="00104C26" w:rsidRDefault="00A0284C" w:rsidP="00A0284C">
                        <w:pPr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</w:p>
                      <w:p w:rsidR="009D7612" w:rsidRPr="00104C26" w:rsidRDefault="009D7612" w:rsidP="009039A6">
                        <w:pPr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104C26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PE/Games</w:t>
                        </w:r>
                      </w:p>
                      <w:p w:rsidR="00A0284C" w:rsidRDefault="00A0284C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 w:rsidRPr="00104C26">
                          <w:rPr>
                            <w:b/>
                            <w:sz w:val="18"/>
                            <w:szCs w:val="18"/>
                          </w:rPr>
                          <w:t xml:space="preserve">Gymnastics </w:t>
                        </w:r>
                      </w:p>
                      <w:p w:rsidR="002F20A4" w:rsidRPr="00104C26" w:rsidRDefault="002F20A4" w:rsidP="00A0284C">
                        <w:pPr>
                          <w:rPr>
                            <w:b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sz w:val="18"/>
                            <w:szCs w:val="18"/>
                          </w:rPr>
                          <w:t>Curling</w:t>
                        </w:r>
                      </w:p>
                      <w:p w:rsidR="00E0702F" w:rsidRPr="008417C6" w:rsidRDefault="00E0702F" w:rsidP="009039A6">
                        <w:pPr>
                          <w:rPr>
                            <w:rFonts w:ascii="Comic Sans MS" w:hAnsi="Comic Sans MS" w:cs="Arial"/>
                            <w:b/>
                            <w:color w:val="000000" w:themeColor="text1"/>
                            <w:sz w:val="16"/>
                            <w:szCs w:val="16"/>
                            <w:u w:val="single"/>
                          </w:rPr>
                        </w:pPr>
                      </w:p>
                      <w:p w:rsidR="00C479A6" w:rsidRDefault="00C479A6" w:rsidP="009039A6">
                        <w:pPr>
                          <w:rPr>
                            <w:rFonts w:ascii="Comic Sans MS" w:hAnsi="Comic Sans MS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:rsidR="00C479A6" w:rsidRDefault="00C479A6" w:rsidP="009039A6">
                        <w:pPr>
                          <w:rPr>
                            <w:rFonts w:ascii="Comic Sans MS" w:hAnsi="Comic Sans MS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:rsidR="00C479A6" w:rsidRDefault="00C479A6" w:rsidP="009039A6">
                        <w:pPr>
                          <w:rPr>
                            <w:rFonts w:ascii="Comic Sans MS" w:hAnsi="Comic Sans MS" w:cs="Arial"/>
                            <w:color w:val="000000" w:themeColor="text1"/>
                            <w:sz w:val="16"/>
                            <w:szCs w:val="16"/>
                          </w:rPr>
                        </w:pPr>
                      </w:p>
                      <w:p w:rsidR="009D7612" w:rsidRPr="00772326" w:rsidRDefault="009D7612" w:rsidP="009039A6">
                        <w:pPr>
                          <w:rPr>
                            <w:rFonts w:ascii="Comic Sans MS" w:hAnsi="Comic Sans MS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Pr="00772326" w:rsidRDefault="009D7612" w:rsidP="009039A6">
                        <w:pPr>
                          <w:rPr>
                            <w:rFonts w:ascii="Comic Sans MS" w:hAnsi="Comic Sans MS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Pr="00772326" w:rsidRDefault="009D7612" w:rsidP="009039A6">
                        <w:pPr>
                          <w:rPr>
                            <w:rFonts w:ascii="Comic Sans MS" w:hAnsi="Comic Sans MS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Pr="00772326" w:rsidRDefault="009D7612" w:rsidP="009039A6">
                        <w:pPr>
                          <w:rPr>
                            <w:rFonts w:ascii="Comic Sans MS" w:hAnsi="Comic Sans MS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  <w:p w:rsidR="009D7612" w:rsidRPr="00D30C65" w:rsidRDefault="009D7612" w:rsidP="009039A6">
                        <w:pPr>
                          <w:rPr>
                            <w:rFonts w:ascii="XCCW Joined 1a" w:hAnsi="XCCW Joined 1a"/>
                            <w:color w:val="000000" w:themeColor="text1"/>
                            <w:sz w:val="14"/>
                            <w:szCs w:val="18"/>
                          </w:rPr>
                        </w:pPr>
                      </w:p>
                    </w:txbxContent>
                  </v:textbox>
                  <w10:wrap type="square" anchorx="page" anchory="margin"/>
                </v:rect>
              </w:pict>
            </w:r>
            <w:r w:rsidR="00507DD0">
              <w:rPr>
                <w:rFonts w:ascii="Open Sans" w:hAnsi="Open Sans"/>
                <w:noProof/>
                <w:color w:val="384E63"/>
                <w:sz w:val="20"/>
                <w:szCs w:val="20"/>
              </w:rPr>
              <w:drawing>
                <wp:anchor distT="0" distB="0" distL="114300" distR="114300" simplePos="0" relativeHeight="251727872" behindDoc="0" locked="0" layoutInCell="1" allowOverlap="1">
                  <wp:simplePos x="0" y="0"/>
                  <wp:positionH relativeFrom="page">
                    <wp:posOffset>-48375</wp:posOffset>
                  </wp:positionH>
                  <wp:positionV relativeFrom="margin">
                    <wp:posOffset>0</wp:posOffset>
                  </wp:positionV>
                  <wp:extent cx="1446530" cy="498475"/>
                  <wp:effectExtent l="0" t="0" r="1270" b="0"/>
                  <wp:wrapNone/>
                  <wp:docPr id="14" name="logoImage" descr="St Michael's CofE Primary School, Howe Brid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Image" descr="St Michael's CofE Primary School, Howe Brid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53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D56E7">
              <w:rPr>
                <w:rFonts w:ascii="Cambria" w:hAnsi="Cambria"/>
                <w:sz w:val="36"/>
                <w:szCs w:val="36"/>
              </w:rPr>
              <w:t>St Michael’s Church of England Primary School</w:t>
            </w:r>
          </w:p>
          <w:p w:rsidR="00AD56E7" w:rsidRPr="00507DD0" w:rsidRDefault="00507DD0" w:rsidP="00507DD0">
            <w:pPr>
              <w:tabs>
                <w:tab w:val="left" w:pos="1060"/>
              </w:tabs>
            </w:pPr>
            <w:r>
              <w:tab/>
            </w:r>
          </w:p>
        </w:tc>
        <w:tc>
          <w:tcPr>
            <w:tcW w:w="2301" w:type="dxa"/>
            <w:tcBorders>
              <w:top w:val="nil"/>
              <w:left w:val="single" w:sz="18" w:space="0" w:color="808080"/>
              <w:bottom w:val="single" w:sz="18" w:space="0" w:color="808080"/>
              <w:right w:val="nil"/>
            </w:tcBorders>
            <w:hideMark/>
          </w:tcPr>
          <w:p w:rsidR="00AD56E7" w:rsidRDefault="00AD56E7">
            <w:pPr>
              <w:pStyle w:val="Header"/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</w:pPr>
            <w:r>
              <w:rPr>
                <w:rFonts w:ascii="Cambria" w:hAnsi="Cambria"/>
                <w:b/>
                <w:bCs/>
                <w:color w:val="4F81BD"/>
                <w:sz w:val="36"/>
                <w:szCs w:val="36"/>
              </w:rPr>
              <w:t>Topic Overview</w:t>
            </w:r>
          </w:p>
        </w:tc>
      </w:tr>
    </w:tbl>
    <w:p w:rsidR="002E59FB" w:rsidRPr="00582C91" w:rsidRDefault="000B1024" w:rsidP="00344433">
      <w:pPr>
        <w:rPr>
          <w:rFonts w:ascii="Arial" w:hAnsi="Arial" w:cs="Arial"/>
        </w:rPr>
      </w:pPr>
      <w:r w:rsidRPr="000B10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-1.3pt;margin-top:145pt;width:169.5pt;height:167.6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">
            <v:textbox style="mso-next-textbox:#_x0000_s1034">
              <w:txbxContent>
                <w:p w:rsidR="009D7612" w:rsidRPr="0068628A" w:rsidRDefault="009D7612" w:rsidP="00FC2CA0">
                  <w:pPr>
                    <w:rPr>
                      <w:rFonts w:ascii="Comic Sans MS" w:hAnsi="Comic Sans MS" w:cs="Arial"/>
                      <w:sz w:val="20"/>
                      <w:szCs w:val="16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Outdoor Learning</w:t>
                  </w:r>
                </w:p>
                <w:p w:rsidR="009D7612" w:rsidRDefault="00A0284C" w:rsidP="00CE094D">
                  <w:pPr>
                    <w:rPr>
                      <w:sz w:val="20"/>
                      <w:szCs w:val="20"/>
                    </w:rPr>
                  </w:pPr>
                  <w:r w:rsidRPr="00817107">
                    <w:rPr>
                      <w:sz w:val="20"/>
                      <w:szCs w:val="20"/>
                    </w:rPr>
                    <w:t>Materials in the local environment</w:t>
                  </w:r>
                  <w:r>
                    <w:rPr>
                      <w:sz w:val="20"/>
                      <w:szCs w:val="20"/>
                    </w:rPr>
                    <w:t>. Use ‘found</w:t>
                  </w:r>
                  <w:r w:rsidR="00E72F38">
                    <w:rPr>
                      <w:sz w:val="20"/>
                      <w:szCs w:val="20"/>
                    </w:rPr>
                    <w:t>’ materials to create a shelter just as the invaders would have had to do when they first invaded.</w:t>
                  </w:r>
                </w:p>
                <w:p w:rsidR="00E72F38" w:rsidRDefault="00A0284C" w:rsidP="00E72F38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 w:rsidRPr="00A0284C">
                    <w:rPr>
                      <w:b/>
                      <w:sz w:val="20"/>
                      <w:szCs w:val="20"/>
                      <w:u w:val="single"/>
                    </w:rPr>
                    <w:t>Promoting Diversity</w:t>
                  </w:r>
                </w:p>
                <w:p w:rsidR="00E72F38" w:rsidRPr="00E72F38" w:rsidRDefault="006D4204" w:rsidP="00E72F38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  <w:r>
                    <w:rPr>
                      <w:rFonts w:ascii="Helvetica" w:hAnsi="Helvetica"/>
                      <w:color w:val="555555"/>
                      <w:sz w:val="13"/>
                    </w:rPr>
                    <w:t>Look at c</w:t>
                  </w:r>
                  <w:r w:rsidR="00E72F38">
                    <w:rPr>
                      <w:rFonts w:ascii="Helvetica" w:hAnsi="Helvetica"/>
                      <w:color w:val="555555"/>
                      <w:sz w:val="13"/>
                    </w:rPr>
                    <w:t xml:space="preserve">ommon </w:t>
                  </w:r>
                  <w:r w:rsidR="00E72F38" w:rsidRPr="00E72F38">
                    <w:rPr>
                      <w:rFonts w:ascii="Helvetica" w:hAnsi="Helvetica"/>
                      <w:color w:val="555555"/>
                      <w:sz w:val="13"/>
                    </w:rPr>
                    <w:t>features of different cultures</w:t>
                  </w:r>
                  <w:r w:rsidR="00E72F38" w:rsidRPr="00E72F38">
                    <w:rPr>
                      <w:rFonts w:ascii="Helvetica" w:hAnsi="Helvetica"/>
                      <w:color w:val="555555"/>
                      <w:sz w:val="17"/>
                      <w:szCs w:val="17"/>
                      <w:shd w:val="clear" w:color="auto" w:fill="FFFFFF"/>
                    </w:rPr>
                    <w:t xml:space="preserve">      </w:t>
                  </w:r>
                  <w:r w:rsidR="00E72F38">
                    <w:rPr>
                      <w:rFonts w:ascii="Helvetica" w:hAnsi="Helvetica"/>
                      <w:color w:val="555555"/>
                      <w:sz w:val="17"/>
                      <w:szCs w:val="17"/>
                      <w:shd w:val="clear" w:color="auto" w:fill="FFFFFF"/>
                    </w:rPr>
                    <w:t xml:space="preserve">            </w:t>
                  </w:r>
                </w:p>
                <w:tbl>
                  <w:tblPr>
                    <w:tblW w:w="2139" w:type="dxa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55"/>
                    <w:gridCol w:w="578"/>
                    <w:gridCol w:w="606"/>
                  </w:tblGrid>
                  <w:tr w:rsidR="00E72F38" w:rsidRPr="00E72F38" w:rsidTr="006D4204">
                    <w:trPr>
                      <w:trHeight w:val="63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Laws</w:t>
                        </w:r>
                      </w:p>
                    </w:tc>
                    <w:tc>
                      <w:tcPr>
                        <w:tcW w:w="5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Food</w:t>
                        </w:r>
                      </w:p>
                    </w:tc>
                    <w:tc>
                      <w:tcPr>
                        <w:tcW w:w="6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A leader</w:t>
                        </w:r>
                        <w:r w:rsidR="006D4204">
                          <w:rPr>
                            <w:color w:val="555555"/>
                            <w:sz w:val="10"/>
                            <w:szCs w:val="10"/>
                          </w:rPr>
                          <w:t>/s</w:t>
                        </w:r>
                      </w:p>
                    </w:tc>
                  </w:tr>
                  <w:tr w:rsidR="00E72F38" w:rsidRPr="00E72F38" w:rsidTr="006D4204">
                    <w:trPr>
                      <w:trHeight w:val="63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Symbols</w:t>
                        </w:r>
                      </w:p>
                    </w:tc>
                    <w:tc>
                      <w:tcPr>
                        <w:tcW w:w="5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Beliefs</w:t>
                        </w:r>
                      </w:p>
                    </w:tc>
                    <w:tc>
                      <w:tcPr>
                        <w:tcW w:w="6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Ceremonies</w:t>
                        </w:r>
                      </w:p>
                    </w:tc>
                  </w:tr>
                  <w:tr w:rsidR="00E72F38" w:rsidRPr="00E72F38" w:rsidTr="006D4204">
                    <w:trPr>
                      <w:trHeight w:val="63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Special days</w:t>
                        </w:r>
                      </w:p>
                    </w:tc>
                    <w:tc>
                      <w:tcPr>
                        <w:tcW w:w="5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Families</w:t>
                        </w:r>
                      </w:p>
                    </w:tc>
                    <w:tc>
                      <w:tcPr>
                        <w:tcW w:w="6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104C26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>
                          <w:rPr>
                            <w:color w:val="555555"/>
                            <w:sz w:val="10"/>
                            <w:szCs w:val="10"/>
                          </w:rPr>
                          <w:t>Schools</w:t>
                        </w:r>
                      </w:p>
                    </w:tc>
                  </w:tr>
                  <w:tr w:rsidR="00E72F38" w:rsidRPr="00E72F38" w:rsidTr="006D4204">
                    <w:trPr>
                      <w:trHeight w:val="63"/>
                    </w:trPr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Special buildings  </w:t>
                        </w:r>
                      </w:p>
                    </w:tc>
                    <w:tc>
                      <w:tcPr>
                        <w:tcW w:w="57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 </w:t>
                        </w:r>
                      </w:p>
                    </w:tc>
                    <w:tc>
                      <w:tcPr>
                        <w:tcW w:w="60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E72F38" w:rsidRPr="00E72F38" w:rsidRDefault="00E72F38" w:rsidP="00602128">
                        <w:pPr>
                          <w:spacing w:line="240" w:lineRule="atLeast"/>
                          <w:rPr>
                            <w:color w:val="555555"/>
                            <w:sz w:val="10"/>
                            <w:szCs w:val="10"/>
                          </w:rPr>
                        </w:pPr>
                        <w:r w:rsidRPr="00E72F38">
                          <w:rPr>
                            <w:color w:val="555555"/>
                            <w:sz w:val="10"/>
                            <w:szCs w:val="10"/>
                          </w:rPr>
                          <w:t>Entertainments</w:t>
                        </w:r>
                      </w:p>
                    </w:tc>
                  </w:tr>
                </w:tbl>
                <w:p w:rsidR="00E72F38" w:rsidRPr="00A0284C" w:rsidRDefault="00E72F38" w:rsidP="00CE094D">
                  <w:pPr>
                    <w:rPr>
                      <w:rFonts w:ascii="Comic Sans MS" w:hAnsi="Comic Sans MS"/>
                      <w:b/>
                      <w:sz w:val="16"/>
                      <w:szCs w:val="16"/>
                      <w:u w:val="single"/>
                    </w:rPr>
                  </w:pPr>
                </w:p>
              </w:txbxContent>
            </v:textbox>
          </v:shape>
        </w:pict>
      </w:r>
      <w:r w:rsidRPr="000B1024">
        <w:rPr>
          <w:noProof/>
        </w:rPr>
        <w:pict>
          <v:shape id="_x0000_s1032" type="#_x0000_t202" style="position:absolute;margin-left:377.35pt;margin-top:334.65pt;width:278.65pt;height:135.05pt;z-index:2516858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">
            <v:textbox style="mso-next-textbox:#_x0000_s1032">
              <w:txbxContent>
                <w:p w:rsidR="004452E7" w:rsidRPr="0055463B" w:rsidRDefault="0055463B">
                  <w:pPr>
                    <w:rPr>
                      <w:rFonts w:ascii="Comic Sans MS" w:hAnsi="Comic Sans MS"/>
                      <w:b/>
                      <w:sz w:val="20"/>
                      <w:szCs w:val="20"/>
                      <w:u w:val="single"/>
                    </w:rPr>
                  </w:pPr>
                  <w:r w:rsidRPr="0055463B">
                    <w:rPr>
                      <w:rFonts w:ascii="Comic Sans MS" w:hAnsi="Comic Sans MS"/>
                      <w:b/>
                      <w:sz w:val="20"/>
                      <w:szCs w:val="20"/>
                      <w:u w:val="single"/>
                    </w:rPr>
                    <w:t>Geography</w:t>
                  </w:r>
                </w:p>
                <w:p w:rsidR="0055463B" w:rsidRPr="006F504C" w:rsidRDefault="0055463B" w:rsidP="0055463B">
                  <w:pPr>
                    <w:rPr>
                      <w:sz w:val="20"/>
                      <w:szCs w:val="20"/>
                    </w:rPr>
                  </w:pPr>
                  <w:r w:rsidRPr="006F504C">
                    <w:rPr>
                      <w:sz w:val="20"/>
                      <w:szCs w:val="20"/>
                    </w:rPr>
                    <w:t xml:space="preserve">Interpret symbols on a map to select the most suitable site for a Viking settlement </w:t>
                  </w:r>
                </w:p>
                <w:p w:rsidR="0055463B" w:rsidRPr="006F504C" w:rsidRDefault="0055463B" w:rsidP="0055463B">
                  <w:pPr>
                    <w:rPr>
                      <w:sz w:val="20"/>
                      <w:szCs w:val="20"/>
                    </w:rPr>
                  </w:pPr>
                  <w:r w:rsidRPr="006F504C">
                    <w:rPr>
                      <w:sz w:val="20"/>
                      <w:szCs w:val="20"/>
                    </w:rPr>
                    <w:t xml:space="preserve">Use atlases to locate where the Vikings came from and settled </w:t>
                  </w:r>
                </w:p>
                <w:p w:rsidR="0055463B" w:rsidRPr="006F504C" w:rsidRDefault="0055463B" w:rsidP="0055463B">
                  <w:pPr>
                    <w:rPr>
                      <w:sz w:val="20"/>
                      <w:szCs w:val="20"/>
                    </w:rPr>
                  </w:pPr>
                  <w:r w:rsidRPr="006F504C">
                    <w:rPr>
                      <w:sz w:val="20"/>
                      <w:szCs w:val="20"/>
                    </w:rPr>
                    <w:t>Understand geographical similarities and differences through the study of human and physical geography of a European country (Denmark)</w:t>
                  </w:r>
                </w:p>
                <w:p w:rsidR="0055463B" w:rsidRPr="006F504C" w:rsidRDefault="0055463B" w:rsidP="0055463B">
                  <w:pPr>
                    <w:rPr>
                      <w:sz w:val="20"/>
                      <w:szCs w:val="20"/>
                    </w:rPr>
                  </w:pPr>
                  <w:r w:rsidRPr="006F504C">
                    <w:rPr>
                      <w:sz w:val="20"/>
                      <w:szCs w:val="20"/>
                    </w:rPr>
                    <w:t xml:space="preserve"> Identify place names which originate from Viking and Anglo-Saxon times </w:t>
                  </w:r>
                </w:p>
                <w:p w:rsidR="0055463B" w:rsidRPr="006F504C" w:rsidRDefault="0055463B" w:rsidP="0055463B">
                  <w:pPr>
                    <w:rPr>
                      <w:sz w:val="20"/>
                      <w:szCs w:val="20"/>
                    </w:rPr>
                  </w:pPr>
                  <w:r w:rsidRPr="006F504C">
                    <w:rPr>
                      <w:sz w:val="20"/>
                      <w:szCs w:val="20"/>
                    </w:rPr>
                    <w:t xml:space="preserve"> Human geography, including: types of settlement and land use and the distribution of na</w:t>
                  </w:r>
                  <w:r w:rsidR="006F504C">
                    <w:rPr>
                      <w:sz w:val="20"/>
                      <w:szCs w:val="20"/>
                    </w:rPr>
                    <w:t>tural resources.</w:t>
                  </w:r>
                </w:p>
                <w:p w:rsidR="0055463B" w:rsidRDefault="0055463B"/>
              </w:txbxContent>
            </v:textbox>
          </v:shape>
        </w:pict>
      </w:r>
      <w:r w:rsidRPr="000B1024">
        <w:rPr>
          <w:noProof/>
        </w:rPr>
        <w:pict>
          <v:shape id="_x0000_s1028" type="#_x0000_t202" style="position:absolute;margin-left:447.45pt;margin-top:213.95pt;width:208.55pt;height:112.4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">
            <v:textbox style="mso-next-textbox:#_x0000_s1028">
              <w:txbxContent>
                <w:p w:rsidR="008417C6" w:rsidRPr="008417C6" w:rsidRDefault="008417C6" w:rsidP="008417C6">
                  <w:pP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</w:pPr>
                  <w:r w:rsidRPr="00E0702F"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Histo</w:t>
                  </w:r>
                  <w:r>
                    <w:rPr>
                      <w:rFonts w:ascii="Comic Sans MS" w:hAnsi="Comic Sans MS" w:cs="Arial"/>
                      <w:b/>
                      <w:color w:val="000000" w:themeColor="text1"/>
                      <w:sz w:val="16"/>
                      <w:szCs w:val="16"/>
                      <w:u w:val="single"/>
                    </w:rPr>
                    <w:t>ry</w:t>
                  </w:r>
                </w:p>
                <w:p w:rsidR="00F9314D" w:rsidRPr="00924AF7" w:rsidRDefault="00F9314D">
                  <w:pPr>
                    <w:rPr>
                      <w:sz w:val="20"/>
                      <w:szCs w:val="20"/>
                    </w:rPr>
                  </w:pPr>
                  <w:r>
                    <w:rPr>
                      <w:rFonts w:ascii="Comic Sans MS" w:hAnsi="Comic Sans MS" w:cs="Arial"/>
                      <w:sz w:val="20"/>
                      <w:szCs w:val="20"/>
                    </w:rPr>
                    <w:t>-</w:t>
                  </w:r>
                  <w:r w:rsidRPr="00924AF7">
                    <w:rPr>
                      <w:sz w:val="20"/>
                      <w:szCs w:val="20"/>
                    </w:rPr>
                    <w:t>Children will explore the world of the</w:t>
                  </w:r>
                  <w:r w:rsidR="00BB189A" w:rsidRPr="00924AF7">
                    <w:rPr>
                      <w:sz w:val="20"/>
                      <w:szCs w:val="20"/>
                    </w:rPr>
                    <w:t xml:space="preserve"> Anglo</w:t>
                  </w:r>
                  <w:r w:rsidR="00E8247A" w:rsidRPr="00924AF7">
                    <w:rPr>
                      <w:sz w:val="20"/>
                      <w:szCs w:val="20"/>
                    </w:rPr>
                    <w:t xml:space="preserve"> </w:t>
                  </w:r>
                  <w:r w:rsidRPr="00924AF7">
                    <w:rPr>
                      <w:sz w:val="20"/>
                      <w:szCs w:val="20"/>
                    </w:rPr>
                    <w:t>–</w:t>
                  </w:r>
                  <w:r w:rsidR="00E8247A" w:rsidRPr="00924AF7">
                    <w:rPr>
                      <w:sz w:val="20"/>
                      <w:szCs w:val="20"/>
                    </w:rPr>
                    <w:t>Saxons</w:t>
                  </w:r>
                  <w:r w:rsidR="00DB0C41" w:rsidRPr="00924AF7">
                    <w:rPr>
                      <w:sz w:val="20"/>
                      <w:szCs w:val="20"/>
                    </w:rPr>
                    <w:t xml:space="preserve"> </w:t>
                  </w:r>
                  <w:r w:rsidRPr="00924AF7">
                    <w:rPr>
                      <w:sz w:val="20"/>
                      <w:szCs w:val="20"/>
                    </w:rPr>
                    <w:t>and why they came to Britain.</w:t>
                  </w:r>
                </w:p>
                <w:p w:rsidR="00F9314D" w:rsidRPr="00924AF7" w:rsidRDefault="00F9314D">
                  <w:pPr>
                    <w:rPr>
                      <w:sz w:val="20"/>
                      <w:szCs w:val="20"/>
                    </w:rPr>
                  </w:pPr>
                  <w:r w:rsidRPr="00924AF7">
                    <w:rPr>
                      <w:sz w:val="20"/>
                      <w:szCs w:val="20"/>
                    </w:rPr>
                    <w:t>-Children will discover what we can find and cannot find about the Anglo-Saxons from archaeology.</w:t>
                  </w:r>
                </w:p>
                <w:p w:rsidR="00F9314D" w:rsidRPr="00924AF7" w:rsidRDefault="00F9314D">
                  <w:pPr>
                    <w:rPr>
                      <w:sz w:val="20"/>
                      <w:szCs w:val="20"/>
                    </w:rPr>
                  </w:pPr>
                  <w:r w:rsidRPr="00924AF7">
                    <w:rPr>
                      <w:sz w:val="20"/>
                      <w:szCs w:val="20"/>
                    </w:rPr>
                    <w:t>Children will investigate the world of the Vikings and discover how we know how the Vikings lived.</w:t>
                  </w:r>
                </w:p>
                <w:p w:rsidR="00F9314D" w:rsidRPr="00DB0C41" w:rsidRDefault="00F9314D"/>
                <w:p w:rsidR="00E8247A" w:rsidRPr="008F164F" w:rsidRDefault="00E8247A">
                  <w:pPr>
                    <w:rPr>
                      <w:rFonts w:ascii="Comic Sans MS" w:hAnsi="Comic Sans MS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0B1024">
        <w:rPr>
          <w:rFonts w:ascii="Arial" w:hAnsi="Arial" w:cs="Arial"/>
          <w:noProof/>
          <w:lang w:val="en-US" w:eastAsia="zh-TW"/>
        </w:rPr>
        <w:pict>
          <v:shape id="_x0000_s1054" type="#_x0000_t202" style="position:absolute;margin-left:447.55pt;margin-top:97.45pt;width:208.55pt;height:111.85pt;z-index:251742208;mso-position-horizontal-relative:text;mso-position-vertical-relative:text;mso-width-relative:margin;mso-height-relative:margin">
            <v:textbox>
              <w:txbxContent>
                <w:p w:rsidR="0055463B" w:rsidRPr="00F42062" w:rsidRDefault="0055463B" w:rsidP="0055463B">
                  <w:pPr>
                    <w:rPr>
                      <w:b/>
                      <w:sz w:val="20"/>
                      <w:szCs w:val="20"/>
                    </w:rPr>
                  </w:pPr>
                  <w:r w:rsidRPr="0055463B">
                    <w:t xml:space="preserve"> </w:t>
                  </w:r>
                  <w:r w:rsidRPr="00F42062">
                    <w:rPr>
                      <w:b/>
                      <w:sz w:val="20"/>
                      <w:szCs w:val="20"/>
                      <w:u w:val="single"/>
                    </w:rPr>
                    <w:t>Art-</w:t>
                  </w:r>
                  <w:r w:rsidRPr="006D4204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F42062">
                    <w:rPr>
                      <w:sz w:val="20"/>
                      <w:szCs w:val="20"/>
                    </w:rPr>
                    <w:t xml:space="preserve">Design and make jewellery based on patterns commonly used by the Anglo-Saxon such as brooches </w:t>
                  </w:r>
                  <w:r>
                    <w:rPr>
                      <w:sz w:val="20"/>
                      <w:szCs w:val="20"/>
                    </w:rPr>
                    <w:t xml:space="preserve">and necklaces </w:t>
                  </w:r>
                  <w:r w:rsidRPr="00F42062">
                    <w:rPr>
                      <w:sz w:val="20"/>
                      <w:szCs w:val="20"/>
                    </w:rPr>
                    <w:t>made from clay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55463B" w:rsidRPr="00F42062" w:rsidRDefault="0055463B" w:rsidP="0055463B">
                  <w:pPr>
                    <w:rPr>
                      <w:b/>
                      <w:sz w:val="20"/>
                      <w:szCs w:val="20"/>
                      <w:u w:val="single"/>
                    </w:rPr>
                  </w:pPr>
                </w:p>
                <w:p w:rsidR="0055463B" w:rsidRPr="00F42062" w:rsidRDefault="0055463B" w:rsidP="0055463B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b/>
                      <w:sz w:val="20"/>
                      <w:szCs w:val="20"/>
                      <w:u w:val="single"/>
                    </w:rPr>
                    <w:t>DT –</w:t>
                  </w:r>
                  <w:r w:rsidRPr="00F42062">
                    <w:rPr>
                      <w:sz w:val="20"/>
                      <w:szCs w:val="20"/>
                    </w:rPr>
                    <w:t xml:space="preserve"> Structures - Anglo Saxon and Viking homes</w:t>
                  </w:r>
                </w:p>
                <w:p w:rsidR="0055463B" w:rsidRPr="00F42062" w:rsidRDefault="0055463B" w:rsidP="0055463B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Building structures and testing their strengths.</w:t>
                  </w:r>
                </w:p>
                <w:p w:rsidR="0055463B" w:rsidRPr="00F42062" w:rsidRDefault="0055463B" w:rsidP="0055463B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Shapes commonly used in buildings.</w:t>
                  </w:r>
                </w:p>
                <w:p w:rsidR="0055463B" w:rsidRPr="0055463B" w:rsidRDefault="0055463B" w:rsidP="0055463B"/>
              </w:txbxContent>
            </v:textbox>
          </v:shape>
        </w:pict>
      </w:r>
      <w:r w:rsidRPr="000B1024">
        <w:rPr>
          <w:noProof/>
        </w:rPr>
        <w:pict>
          <v:shape id="_x0000_s1030" type="#_x0000_t202" style="position:absolute;margin-left:-7.3pt;margin-top:334.65pt;width:179.45pt;height:135.05pt;z-index:2516756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">
            <v:textbox style="mso-next-textbox:#_x0000_s1030">
              <w:txbxContent>
                <w:p w:rsidR="009D7612" w:rsidRDefault="009D7612" w:rsidP="00FC2CA0">
                  <w:pPr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16"/>
                      <w:u w:val="single"/>
                    </w:rPr>
                    <w:t>British Values/PSHE</w:t>
                  </w:r>
                </w:p>
                <w:p w:rsidR="00A0284C" w:rsidRPr="00F42062" w:rsidRDefault="00A0284C" w:rsidP="00A0284C">
                  <w:pPr>
                    <w:rPr>
                      <w:b/>
                      <w:sz w:val="18"/>
                      <w:szCs w:val="18"/>
                    </w:rPr>
                  </w:pPr>
                  <w:r w:rsidRPr="00F42062">
                    <w:rPr>
                      <w:b/>
                      <w:sz w:val="18"/>
                      <w:szCs w:val="18"/>
                    </w:rPr>
                    <w:t xml:space="preserve">Individual Liberty- </w:t>
                  </w:r>
                </w:p>
                <w:p w:rsidR="006D4204" w:rsidRDefault="00A0284C" w:rsidP="00A0284C">
                  <w:pPr>
                    <w:rPr>
                      <w:sz w:val="18"/>
                      <w:szCs w:val="18"/>
                    </w:rPr>
                  </w:pPr>
                  <w:r w:rsidRPr="00F42062">
                    <w:rPr>
                      <w:sz w:val="18"/>
                      <w:szCs w:val="18"/>
                    </w:rPr>
                    <w:t xml:space="preserve">Discuss freedom of speech </w:t>
                  </w:r>
                </w:p>
                <w:p w:rsidR="00A0284C" w:rsidRPr="00F42062" w:rsidRDefault="00A0284C" w:rsidP="00A0284C">
                  <w:pPr>
                    <w:rPr>
                      <w:b/>
                      <w:sz w:val="18"/>
                      <w:szCs w:val="18"/>
                    </w:rPr>
                  </w:pPr>
                  <w:r w:rsidRPr="00F42062">
                    <w:rPr>
                      <w:b/>
                      <w:sz w:val="18"/>
                      <w:szCs w:val="18"/>
                    </w:rPr>
                    <w:t>Respect and tolerance</w:t>
                  </w:r>
                </w:p>
                <w:p w:rsidR="00A0284C" w:rsidRPr="00F42062" w:rsidRDefault="00A0284C" w:rsidP="00A0284C">
                  <w:pPr>
                    <w:rPr>
                      <w:sz w:val="18"/>
                      <w:szCs w:val="18"/>
                    </w:rPr>
                  </w:pPr>
                  <w:r w:rsidRPr="00F42062">
                    <w:rPr>
                      <w:sz w:val="18"/>
                      <w:szCs w:val="18"/>
                    </w:rPr>
                    <w:t xml:space="preserve">Challenge prejudicial or discriminatory behaviour, looking at how society should react to it.  </w:t>
                  </w:r>
                </w:p>
                <w:p w:rsidR="00F42062" w:rsidRPr="00F42062" w:rsidRDefault="00F42062" w:rsidP="00F42062">
                  <w:pPr>
                    <w:rPr>
                      <w:b/>
                      <w:sz w:val="18"/>
                      <w:szCs w:val="18"/>
                    </w:rPr>
                  </w:pPr>
                  <w:r w:rsidRPr="00F42062">
                    <w:rPr>
                      <w:b/>
                      <w:sz w:val="18"/>
                      <w:szCs w:val="18"/>
                    </w:rPr>
                    <w:t>Changing family lifestyles</w:t>
                  </w:r>
                </w:p>
                <w:p w:rsidR="00F42062" w:rsidRPr="00F42062" w:rsidRDefault="00F42062" w:rsidP="00F42062">
                  <w:pPr>
                    <w:rPr>
                      <w:sz w:val="18"/>
                      <w:szCs w:val="18"/>
                    </w:rPr>
                  </w:pPr>
                  <w:r w:rsidRPr="00F42062">
                    <w:rPr>
                      <w:sz w:val="18"/>
                      <w:szCs w:val="18"/>
                    </w:rPr>
                    <w:t>Talk about different family situations and discuss adapting and coping with change.</w:t>
                  </w:r>
                </w:p>
                <w:p w:rsidR="00F42062" w:rsidRPr="00F42062" w:rsidRDefault="00F42062" w:rsidP="00A0284C">
                  <w:pPr>
                    <w:rPr>
                      <w:rFonts w:ascii="XCCW Joined 1a" w:hAnsi="XCCW Joined 1a"/>
                      <w:sz w:val="18"/>
                      <w:szCs w:val="18"/>
                    </w:rPr>
                  </w:pPr>
                </w:p>
              </w:txbxContent>
            </v:textbox>
          </v:shape>
        </w:pict>
      </w:r>
      <w:r w:rsidRPr="000B1024">
        <w:rPr>
          <w:noProof/>
        </w:rPr>
        <w:pict>
          <v:shape id="_x0000_s1031" type="#_x0000_t202" style="position:absolute;margin-left:186.95pt;margin-top:334.65pt;width:180.4pt;height:135.05pt;z-index:2517248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">
            <v:textbox style="mso-next-textbox:#_x0000_s1031">
              <w:txbxContent>
                <w:p w:rsidR="009D7612" w:rsidRDefault="00F9314D" w:rsidP="00FC2CA0">
                  <w:pPr>
                    <w:rPr>
                      <w:rFonts w:ascii="Comic Sans MS" w:hAnsi="Comic Sans MS" w:cs="Arial"/>
                      <w:b/>
                      <w:sz w:val="18"/>
                      <w:szCs w:val="18"/>
                      <w:u w:val="single"/>
                    </w:rPr>
                  </w:pPr>
                  <w:r>
                    <w:rPr>
                      <w:rFonts w:ascii="Comic Sans MS" w:hAnsi="Comic Sans MS" w:cs="Arial"/>
                      <w:b/>
                      <w:sz w:val="18"/>
                      <w:szCs w:val="18"/>
                      <w:u w:val="single"/>
                    </w:rPr>
                    <w:t>Science</w:t>
                  </w:r>
                </w:p>
                <w:p w:rsidR="00BC76BB" w:rsidRPr="00F42062" w:rsidRDefault="00BC76BB" w:rsidP="00F42062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Properties and challenges of materials.</w:t>
                  </w:r>
                </w:p>
                <w:p w:rsidR="00BC76BB" w:rsidRPr="00F42062" w:rsidRDefault="00BC76BB" w:rsidP="00F42062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To understand the processes of dissolving and evaporating.</w:t>
                  </w:r>
                </w:p>
                <w:p w:rsidR="00BC76BB" w:rsidRPr="00F42062" w:rsidRDefault="00BC76BB" w:rsidP="00F42062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To use filtering as a means of separating one material from another.</w:t>
                  </w:r>
                </w:p>
                <w:p w:rsidR="00BC76BB" w:rsidRPr="00F42062" w:rsidRDefault="00BC76BB" w:rsidP="00F42062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Understand the differences between reversible and irreversible changes and provide examples of each.</w:t>
                  </w:r>
                </w:p>
                <w:p w:rsidR="009D7612" w:rsidRPr="00F42062" w:rsidRDefault="009D7612" w:rsidP="00CE094D">
                  <w:pPr>
                    <w:rPr>
                      <w:rFonts w:ascii="Comic Sans MS" w:hAnsi="Comic Sans MS"/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 w:rsidRPr="000B1024">
        <w:rPr>
          <w:noProof/>
        </w:rPr>
        <w:pict>
          <v:shape id="_x0000_s1027" type="#_x0000_t202" style="position:absolute;margin-left:-7.3pt;margin-top:18.7pt;width:169.5pt;height:91.75pt;z-index:2517227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">
            <v:textbox style="mso-next-textbox:#_x0000_s1027">
              <w:txbxContent>
                <w:p w:rsidR="009D7612" w:rsidRPr="0068628A" w:rsidRDefault="009D7612" w:rsidP="00CE094D">
                  <w:pPr>
                    <w:rPr>
                      <w:rFonts w:ascii="Comic Sans MS" w:hAnsi="Comic Sans MS" w:cs="Arial"/>
                      <w:b/>
                      <w:sz w:val="20"/>
                      <w:szCs w:val="20"/>
                    </w:rPr>
                  </w:pPr>
                  <w:r w:rsidRPr="0068628A">
                    <w:rPr>
                      <w:rFonts w:ascii="Comic Sans MS" w:hAnsi="Comic Sans MS" w:cs="Arial"/>
                      <w:b/>
                      <w:sz w:val="20"/>
                      <w:szCs w:val="20"/>
                      <w:u w:val="single"/>
                    </w:rPr>
                    <w:t>Learning Hook</w:t>
                  </w:r>
                </w:p>
                <w:p w:rsidR="00E72F38" w:rsidRPr="00A0284C" w:rsidRDefault="002F20A4" w:rsidP="00CE094D">
                  <w:pPr>
                    <w:rPr>
                      <w:sz w:val="20"/>
                      <w:szCs w:val="20"/>
                    </w:rPr>
                  </w:pPr>
                  <w:r w:rsidRPr="00A0284C">
                    <w:rPr>
                      <w:sz w:val="20"/>
                      <w:szCs w:val="20"/>
                    </w:rPr>
                    <w:t>Visit from History Alive with artefacts</w:t>
                  </w:r>
                  <w:r>
                    <w:rPr>
                      <w:sz w:val="20"/>
                      <w:szCs w:val="20"/>
                    </w:rPr>
                    <w:t xml:space="preserve"> to investigate the Anglo-Saxons.</w:t>
                  </w:r>
                </w:p>
                <w:p w:rsidR="00BB189A" w:rsidRPr="00A0284C" w:rsidRDefault="00BB189A" w:rsidP="00CE094D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0B1024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78.8pt;margin-top:309.65pt;width:40.75pt;height:0;z-index:251718656;visibility:visible;mso-wrap-distance-top:2.53997mm;mso-wrap-distance-bottom:2.53997mm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_x0000_s1033" type="#_x0000_t202" style="position:absolute;margin-left:447.55pt;margin-top:17.2pt;width:208.55pt;height:68.5pt;z-index:2517125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">
            <v:textbox style="mso-next-textbox:#_x0000_s1033">
              <w:txbxContent>
                <w:p w:rsidR="009D7612" w:rsidRPr="006E224D" w:rsidRDefault="009D7612">
                  <w:pPr>
                    <w:rPr>
                      <w:rFonts w:ascii="Arial" w:hAnsi="Arial" w:cs="Arial"/>
                      <w:b/>
                      <w:sz w:val="18"/>
                      <w:u w:val="single"/>
                    </w:rPr>
                  </w:pPr>
                  <w:r w:rsidRPr="006E224D">
                    <w:rPr>
                      <w:rFonts w:ascii="Arial" w:hAnsi="Arial" w:cs="Arial"/>
                      <w:b/>
                      <w:sz w:val="18"/>
                      <w:u w:val="single"/>
                    </w:rPr>
                    <w:t>Maths</w:t>
                  </w:r>
                </w:p>
                <w:p w:rsidR="00D20C11" w:rsidRDefault="00A0284C">
                  <w:pPr>
                    <w:rPr>
                      <w:sz w:val="20"/>
                      <w:szCs w:val="20"/>
                    </w:rPr>
                  </w:pPr>
                  <w:r w:rsidRPr="00104C26">
                    <w:rPr>
                      <w:sz w:val="20"/>
                      <w:szCs w:val="20"/>
                    </w:rPr>
                    <w:t xml:space="preserve">Children </w:t>
                  </w:r>
                  <w:r w:rsidR="00104C26">
                    <w:rPr>
                      <w:sz w:val="20"/>
                      <w:szCs w:val="20"/>
                    </w:rPr>
                    <w:t>will explore measurements of the size of Viking Longboats.</w:t>
                  </w:r>
                </w:p>
                <w:p w:rsidR="00104C26" w:rsidRPr="00104C26" w:rsidRDefault="00104C26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They will look at scaled measurements when building structures and Anglo-Saxon houses.</w:t>
                  </w:r>
                </w:p>
              </w:txbxContent>
            </v:textbox>
          </v:shape>
        </w:pict>
      </w:r>
      <w:r w:rsidRPr="000B1024">
        <w:rPr>
          <w:noProof/>
        </w:rPr>
        <w:pict>
          <v:shape id="_x0000_s1026" type="#_x0000_t32" style="position:absolute;margin-left:565.4pt;margin-top:176.25pt;width:46.25pt;height:94.5pt;flip:y;z-index:251700224;visibility:visible;mso-wrap-distance-top:7.2pt;mso-wrap-distance-bottom:7.2pt;mso-position-horizontal-relative:page;mso-position-vertical-relative:margin;mso-height-relative:margin" o:connectortype="straight" o:allowincell="f" adj="10800,-158707,-131657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_x0000_s1053" type="#_x0000_t202" style="position:absolute;margin-left:0;margin-top:0;width:184.9pt;height:96.5pt;z-index:251740160;mso-height-percent:1000;mso-position-horizontal:left;mso-position-horizontal-relative:page;mso-position-vertical:center;mso-position-vertical-relative:margin;mso-height-percent:1000;mso-height-relative:margin" o:allowincell="f" filled="f" fillcolor="#4f81bd" stroked="f" strokeweight="1.5pt">
            <v:shadow on="t" color="black" opacity="26214f" origin="-.5,-.5" offset=".74836mm,.74836mm"/>
            <v:textbox inset="21.6pt,21.6pt,21.6pt,21.6pt">
              <w:txbxContent>
                <w:p w:rsidR="0055463B" w:rsidRDefault="0055463B"/>
              </w:txbxContent>
            </v:textbox>
            <w10:wrap anchorx="page" anchory="margin"/>
          </v:shape>
        </w:pict>
      </w:r>
      <w:r w:rsidRPr="000B1024">
        <w:rPr>
          <w:noProof/>
        </w:rPr>
        <w:pict>
          <v:shape id="_x0000_s1051" type="#_x0000_t32" style="position:absolute;margin-left:442.5pt;margin-top:355.2pt;width:1.5pt;height:37.5pt;z-index:251738112;mso-position-horizontal-relative:page;mso-position-vertical-relative:margin;mso-height-relative:margin" o:connectortype="straight" o:allowincell="f" strokecolor="black [3213]" strokeweight="3pt">
            <v:stroke endarrow="block"/>
            <v:shadow on="t" color="black" opacity="26214f" origin="-.5,-.5" offset=".74836mm,.74836mm"/>
            <w10:wrap anchorx="page" anchory="margin"/>
          </v:shape>
        </w:pict>
      </w:r>
      <w:r w:rsidRPr="000B1024">
        <w:rPr>
          <w:noProof/>
        </w:rPr>
        <w:pict>
          <v:shape id="_x0000_s1050" type="#_x0000_t32" style="position:absolute;margin-left:0;margin-top:0;width:1.5pt;height:24.2pt;z-index:251737088;mso-position-horizontal:left;mso-position-horizontal-relative:page;mso-position-vertical:center;mso-position-vertical-relative:margin;mso-height-relative:margin" o:connectortype="straight" o:allowincell="f" stroked="f" strokeweight="1.5pt">
            <v:stroke endarrow="block"/>
            <v:shadow on="t" color="black" opacity="26214f" origin="-.5,-.5" offset=".74836mm,.74836mm"/>
            <w10:wrap anchorx="page" anchory="margin"/>
          </v:shape>
        </w:pict>
      </w:r>
      <w:r w:rsidRPr="000B1024">
        <w:rPr>
          <w:noProof/>
        </w:rPr>
        <w:pict>
          <v:shape id="AutoShape 14" o:spid="_x0000_s1039" type="#_x0000_t32" style="position:absolute;margin-left:560.1pt;margin-top:348.7pt;width:45.15pt;height:37.95pt;z-index:25171046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_x0000_s1049" type="#_x0000_t32" style="position:absolute;margin-left:0;margin-top:0;width:53.25pt;height:41.25pt;z-index:251736064;mso-position-horizontal:left;mso-position-horizontal-relative:page;mso-position-vertical:center;mso-position-vertical-relative:margin;mso-height-relative:margin" o:connectortype="straight" o:allowincell="f" stroked="f" strokeweight="1.5pt">
            <v:stroke endarrow="block"/>
            <v:shadow on="t" color="black" opacity="26214f" origin="-.5,-.5" offset=".74836mm,.74836mm"/>
            <w10:wrap anchorx="page" anchory="margin"/>
          </v:shape>
        </w:pict>
      </w:r>
      <w:r w:rsidRPr="000B1024">
        <w:rPr>
          <w:noProof/>
        </w:rPr>
        <w:pict>
          <v:shape id="_x0000_s1046" type="#_x0000_t32" style="position:absolute;margin-left:0;margin-top:0;width:0;height:5.3pt;z-index:251732992;mso-position-horizontal:left;mso-position-horizontal-relative:page;mso-position-vertical:center;mso-position-vertical-relative:margin;mso-height-relative:margin" o:connectortype="straight" o:allowincell="f" stroked="f" strokeweight="1.5pt">
            <v:stroke endarrow="block"/>
            <v:shadow on="t" color="black" opacity="26214f" origin="-.5,-.5" offset=".74836mm,.74836mm"/>
            <w10:wrap anchorx="page" anchory="margin"/>
          </v:shape>
        </w:pict>
      </w:r>
      <w:r w:rsidRPr="000B1024">
        <w:rPr>
          <w:noProof/>
        </w:rPr>
        <w:pict>
          <v:shape id="_x0000_s1041" type="#_x0000_t32" style="position:absolute;margin-left:295.9pt;margin-top:169.6pt;width:91.25pt;height:103.35pt;flip:x y;z-index:251729920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_x0000_s1037" type="#_x0000_t32" style="position:absolute;margin-left:312.05pt;margin-top:305.4pt;width:68.4pt;height:0;flip:x y;z-index:251708416;visibility:visible;mso-wrap-distance-top:2.53997mm;mso-wrap-distance-bottom:2.53997mm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AutoShape 8" o:spid="_x0000_s1038" type="#_x0000_t32" style="position:absolute;margin-left:325.6pt;margin-top:343.35pt;width:61.55pt;height:39.85pt;flip:x;z-index:251730944;visibility:visible;mso-wrap-distance-top:7.2pt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_x0000_s1043" type="#_x0000_t32" style="position:absolute;margin-left:483.55pt;margin-top:228.35pt;width:0;height:43.15pt;flip:y;z-index:251714560;visibility:visible;mso-wrap-distance-left:3.17497mm;mso-wrap-distance-top:7.2pt;mso-wrap-distance-right:3.17497mm;mso-wrap-distance-bottom:7.2pt;mso-position-horizontal-relative:page;mso-position-vertic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" o:allowincell="f" strokeweight="3pt">
            <v:stroke endarrow="block"/>
            <v:shadow on="t" color="#7f7f7f" opacity=".5" offset="1pt"/>
            <w10:wrap anchorx="page" anchory="margin"/>
          </v:shape>
        </w:pict>
      </w:r>
      <w:r w:rsidRPr="000B1024">
        <w:rPr>
          <w:noProof/>
        </w:rPr>
        <w:pict>
          <v:shape id="Text Box 2" o:spid="_x0000_s1042" type="#_x0000_t202" style="position:absolute;margin-left:186.95pt;margin-top:17.75pt;width:248.65pt;height:191.1pt;z-index:2516879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">
            <v:textbox style="mso-next-textbox:#Text Box 2">
              <w:txbxContent>
                <w:p w:rsidR="009D7612" w:rsidRDefault="002F20A4" w:rsidP="00CE094D">
                  <w:pPr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</w:pPr>
                  <w:r w:rsidRPr="006E224D"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  <w:t>English</w:t>
                  </w:r>
                  <w:r>
                    <w:rPr>
                      <w:rFonts w:ascii="Arial" w:hAnsi="Arial" w:cs="Arial"/>
                      <w:b/>
                      <w:sz w:val="20"/>
                      <w:szCs w:val="16"/>
                      <w:u w:val="single"/>
                    </w:rPr>
                    <w:t>:</w:t>
                  </w:r>
                </w:p>
                <w:p w:rsidR="009D7612" w:rsidRPr="00F42062" w:rsidRDefault="00DB0C41" w:rsidP="00F42062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 xml:space="preserve">Children will explore myths and legends </w:t>
                  </w:r>
                  <w:r w:rsidR="00240D49">
                    <w:rPr>
                      <w:sz w:val="20"/>
                      <w:szCs w:val="20"/>
                    </w:rPr>
                    <w:t>through the story of Eric the Viking.</w:t>
                  </w:r>
                </w:p>
                <w:p w:rsidR="00DB0C41" w:rsidRPr="00F42062" w:rsidRDefault="00BB189A" w:rsidP="00CE094D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 xml:space="preserve">The rich language of the story lends itself to the development of vocabulary through story telling. </w:t>
                  </w:r>
                </w:p>
                <w:p w:rsidR="00BB189A" w:rsidRPr="00F42062" w:rsidRDefault="00BB189A" w:rsidP="00CE094D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 xml:space="preserve">Children will create their own myth or legend through the creation of two opposing strong characters.  </w:t>
                  </w:r>
                </w:p>
                <w:p w:rsidR="00A0284C" w:rsidRPr="00F42062" w:rsidRDefault="00DB0C41" w:rsidP="00CE094D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>Children will tell how the Vikings invaded and raided through a newspaper article.</w:t>
                  </w:r>
                </w:p>
                <w:p w:rsidR="00DB0C41" w:rsidRPr="00F42062" w:rsidRDefault="00DB0C41" w:rsidP="00CE094D">
                  <w:pPr>
                    <w:rPr>
                      <w:sz w:val="20"/>
                      <w:szCs w:val="20"/>
                    </w:rPr>
                  </w:pPr>
                  <w:r w:rsidRPr="00F42062">
                    <w:rPr>
                      <w:sz w:val="20"/>
                      <w:szCs w:val="20"/>
                    </w:rPr>
                    <w:t xml:space="preserve">Poetry with a structure – Children will create </w:t>
                  </w:r>
                  <w:r w:rsidR="002F20A4" w:rsidRPr="00F42062">
                    <w:rPr>
                      <w:sz w:val="20"/>
                      <w:szCs w:val="20"/>
                    </w:rPr>
                    <w:t>a poem</w:t>
                  </w:r>
                  <w:r w:rsidRPr="00F42062">
                    <w:rPr>
                      <w:sz w:val="20"/>
                      <w:szCs w:val="20"/>
                    </w:rPr>
                    <w:t xml:space="preserve"> that tells a story.</w:t>
                  </w:r>
                </w:p>
              </w:txbxContent>
            </v:textbox>
          </v:shape>
        </w:pict>
      </w:r>
      <w:r w:rsidRPr="000B1024">
        <w:rPr>
          <w:noProof/>
        </w:rPr>
        <w:pict>
          <v:shape id="_x0000_s1029" type="#_x0000_t202" style="position:absolute;margin-left:214.2pt;margin-top:220.95pt;width:207.1pt;height:91.7pt;z-index:2517391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">
            <v:textbox style="mso-next-textbox:#_x0000_s1029">
              <w:txbxContent>
                <w:p w:rsidR="009D7612" w:rsidRDefault="009D7612" w:rsidP="00BB189A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  <w:bookmarkStart w:id="0" w:name="_GoBack"/>
                  <w:r w:rsidRPr="00362949">
                    <w:rPr>
                      <w:rFonts w:ascii="Comic Sans MS" w:hAnsi="Comic Sans MS" w:cs="Arial"/>
                      <w:b/>
                      <w:sz w:val="28"/>
                    </w:rPr>
                    <w:t xml:space="preserve">Year </w:t>
                  </w:r>
                  <w:r w:rsidR="008417C6">
                    <w:rPr>
                      <w:rFonts w:ascii="Comic Sans MS" w:hAnsi="Comic Sans MS" w:cs="Arial"/>
                      <w:b/>
                      <w:sz w:val="28"/>
                    </w:rPr>
                    <w:t xml:space="preserve">5 </w:t>
                  </w:r>
                  <w:r>
                    <w:rPr>
                      <w:rFonts w:ascii="Comic Sans MS" w:hAnsi="Comic Sans MS" w:cs="Arial"/>
                      <w:b/>
                      <w:sz w:val="28"/>
                    </w:rPr>
                    <w:t>–</w:t>
                  </w:r>
                  <w:r w:rsidR="008417C6">
                    <w:rPr>
                      <w:rFonts w:ascii="Comic Sans MS" w:hAnsi="Comic Sans MS" w:cs="Arial"/>
                      <w:b/>
                      <w:sz w:val="28"/>
                    </w:rPr>
                    <w:t xml:space="preserve"> Sprin</w:t>
                  </w:r>
                  <w:r w:rsidR="00BB189A">
                    <w:rPr>
                      <w:rFonts w:ascii="Comic Sans MS" w:hAnsi="Comic Sans MS" w:cs="Arial"/>
                      <w:b/>
                      <w:sz w:val="28"/>
                    </w:rPr>
                    <w:t>g</w:t>
                  </w:r>
                </w:p>
                <w:p w:rsidR="00BB189A" w:rsidRDefault="00BB189A" w:rsidP="00BB189A">
                  <w:pPr>
                    <w:jc w:val="center"/>
                    <w:rPr>
                      <w:rFonts w:ascii="Comic Sans MS" w:hAnsi="Comic Sans MS" w:cs="Arial"/>
                      <w:b/>
                      <w:sz w:val="28"/>
                    </w:rPr>
                  </w:pPr>
                </w:p>
                <w:p w:rsidR="00335722" w:rsidRDefault="00335722" w:rsidP="00335722">
                  <w:pPr>
                    <w:rPr>
                      <w:rFonts w:ascii="Comic Sans MS" w:hAnsi="Comic Sans MS" w:cs="Arial"/>
                      <w:b/>
                      <w:sz w:val="28"/>
                    </w:rPr>
                  </w:pPr>
                  <w:r>
                    <w:rPr>
                      <w:rFonts w:ascii="Comic Sans MS" w:hAnsi="Comic Sans MS" w:cs="Arial"/>
                      <w:b/>
                      <w:sz w:val="28"/>
                    </w:rPr>
                    <w:t>The Saga of Eric the Viking</w:t>
                  </w:r>
                </w:p>
                <w:p w:rsidR="00335722" w:rsidRPr="002B1ACF" w:rsidRDefault="00335722" w:rsidP="00335722">
                  <w:pPr>
                    <w:rPr>
                      <w:rFonts w:ascii="Comic Sans MS" w:hAnsi="Comic Sans MS" w:cs="Arial"/>
                      <w:b/>
                      <w:sz w:val="28"/>
                    </w:rPr>
                  </w:pPr>
                </w:p>
                <w:p w:rsidR="009D7612" w:rsidRPr="002B1ACF" w:rsidRDefault="009D7612" w:rsidP="00DF3F7D">
                  <w:pPr>
                    <w:jc w:val="center"/>
                    <w:rPr>
                      <w:rFonts w:ascii="Comic Sans MS" w:hAnsi="Comic Sans MS" w:cs="Arial"/>
                      <w:sz w:val="28"/>
                    </w:rPr>
                  </w:pPr>
                </w:p>
                <w:bookmarkEnd w:id="0"/>
                <w:p w:rsidR="009D7612" w:rsidRPr="007A30AA" w:rsidRDefault="009D7612" w:rsidP="00DF3F7D">
                  <w:pPr>
                    <w:jc w:val="center"/>
                    <w:rPr>
                      <w:rFonts w:ascii="XCCW Joined 1a" w:hAnsi="XCCW Joined 1a"/>
                      <w:b/>
                      <w:szCs w:val="36"/>
                    </w:rPr>
                  </w:pPr>
                </w:p>
              </w:txbxContent>
            </v:textbox>
          </v:shape>
        </w:pict>
      </w:r>
    </w:p>
    <w:sectPr w:rsidR="002E59FB" w:rsidRPr="00582C91" w:rsidSect="002F20A4">
      <w:pgSz w:w="16838" w:h="11906" w:orient="landscape"/>
      <w:pgMar w:top="426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Mistral"/>
    <w:charset w:val="00"/>
    <w:family w:val="script"/>
    <w:pitch w:val="variable"/>
    <w:sig w:usb0="00000001" w:usb1="1000004A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E5BCB"/>
    <w:multiLevelType w:val="hybridMultilevel"/>
    <w:tmpl w:val="9F74B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C97696"/>
    <w:multiLevelType w:val="hybridMultilevel"/>
    <w:tmpl w:val="944CBCEC"/>
    <w:lvl w:ilvl="0" w:tplc="003A2742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hint="default"/>
        <w:b/>
        <w:sz w:val="16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F02B6A"/>
    <w:multiLevelType w:val="hybridMultilevel"/>
    <w:tmpl w:val="A1688FD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A1966AF"/>
    <w:multiLevelType w:val="hybridMultilevel"/>
    <w:tmpl w:val="29B09C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ED238F"/>
    <w:multiLevelType w:val="hybridMultilevel"/>
    <w:tmpl w:val="5664A4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9B505D0"/>
    <w:multiLevelType w:val="hybridMultilevel"/>
    <w:tmpl w:val="FDD2FE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attachedTemplate r:id="rId1"/>
  <w:stylePaneFormatFilter w:val="3F01"/>
  <w:defaultTabStop w:val="720"/>
  <w:characterSpacingControl w:val="doNotCompress"/>
  <w:compat/>
  <w:rsids>
    <w:rsidRoot w:val="009039A6"/>
    <w:rsid w:val="00021907"/>
    <w:rsid w:val="00024F75"/>
    <w:rsid w:val="00027D67"/>
    <w:rsid w:val="00035AEA"/>
    <w:rsid w:val="00044ED7"/>
    <w:rsid w:val="00051C9F"/>
    <w:rsid w:val="00053642"/>
    <w:rsid w:val="00056165"/>
    <w:rsid w:val="00060AB9"/>
    <w:rsid w:val="00060C1F"/>
    <w:rsid w:val="000645CF"/>
    <w:rsid w:val="000657FD"/>
    <w:rsid w:val="00070EFB"/>
    <w:rsid w:val="0008143F"/>
    <w:rsid w:val="000A6349"/>
    <w:rsid w:val="000B0AD3"/>
    <w:rsid w:val="000B1024"/>
    <w:rsid w:val="000B1692"/>
    <w:rsid w:val="000B3E3A"/>
    <w:rsid w:val="000B43D7"/>
    <w:rsid w:val="000B5FB3"/>
    <w:rsid w:val="000B7508"/>
    <w:rsid w:val="000D6A7C"/>
    <w:rsid w:val="000E2CAC"/>
    <w:rsid w:val="000E32ED"/>
    <w:rsid w:val="000E44CF"/>
    <w:rsid w:val="000F166B"/>
    <w:rsid w:val="00104C26"/>
    <w:rsid w:val="001131EF"/>
    <w:rsid w:val="00123266"/>
    <w:rsid w:val="00127546"/>
    <w:rsid w:val="001443E6"/>
    <w:rsid w:val="00152763"/>
    <w:rsid w:val="00153E4B"/>
    <w:rsid w:val="00157A68"/>
    <w:rsid w:val="00170535"/>
    <w:rsid w:val="00170F19"/>
    <w:rsid w:val="00182EE5"/>
    <w:rsid w:val="00194336"/>
    <w:rsid w:val="001A4754"/>
    <w:rsid w:val="001C460C"/>
    <w:rsid w:val="001D74A7"/>
    <w:rsid w:val="001E235B"/>
    <w:rsid w:val="001E2962"/>
    <w:rsid w:val="001E3048"/>
    <w:rsid w:val="00203713"/>
    <w:rsid w:val="00211D5A"/>
    <w:rsid w:val="00212857"/>
    <w:rsid w:val="00214A83"/>
    <w:rsid w:val="00230A08"/>
    <w:rsid w:val="00240D49"/>
    <w:rsid w:val="0025631C"/>
    <w:rsid w:val="00273B6C"/>
    <w:rsid w:val="0029648F"/>
    <w:rsid w:val="002A3B3D"/>
    <w:rsid w:val="002A5DA3"/>
    <w:rsid w:val="002A603A"/>
    <w:rsid w:val="002B04E9"/>
    <w:rsid w:val="002B09AD"/>
    <w:rsid w:val="002B1535"/>
    <w:rsid w:val="002B1ACF"/>
    <w:rsid w:val="002B2319"/>
    <w:rsid w:val="002B3DDC"/>
    <w:rsid w:val="002B4589"/>
    <w:rsid w:val="002B493B"/>
    <w:rsid w:val="002B7552"/>
    <w:rsid w:val="002B7ADC"/>
    <w:rsid w:val="002C4A81"/>
    <w:rsid w:val="002E1F7F"/>
    <w:rsid w:val="002E59FB"/>
    <w:rsid w:val="002E5F53"/>
    <w:rsid w:val="002E612F"/>
    <w:rsid w:val="002F18B9"/>
    <w:rsid w:val="002F1D82"/>
    <w:rsid w:val="002F20A4"/>
    <w:rsid w:val="002F654E"/>
    <w:rsid w:val="00313CCB"/>
    <w:rsid w:val="0032480A"/>
    <w:rsid w:val="00331046"/>
    <w:rsid w:val="00334427"/>
    <w:rsid w:val="00334F06"/>
    <w:rsid w:val="00335722"/>
    <w:rsid w:val="0033632B"/>
    <w:rsid w:val="00340460"/>
    <w:rsid w:val="0034162B"/>
    <w:rsid w:val="00341AA9"/>
    <w:rsid w:val="00344433"/>
    <w:rsid w:val="00362949"/>
    <w:rsid w:val="00365425"/>
    <w:rsid w:val="00371C9A"/>
    <w:rsid w:val="00376374"/>
    <w:rsid w:val="00383B0E"/>
    <w:rsid w:val="003B18B7"/>
    <w:rsid w:val="003B6659"/>
    <w:rsid w:val="003B73BD"/>
    <w:rsid w:val="003D4973"/>
    <w:rsid w:val="003E35C6"/>
    <w:rsid w:val="003E4BAB"/>
    <w:rsid w:val="003F1F9A"/>
    <w:rsid w:val="00412CB1"/>
    <w:rsid w:val="004150F8"/>
    <w:rsid w:val="00430EFB"/>
    <w:rsid w:val="00431FC3"/>
    <w:rsid w:val="004323CF"/>
    <w:rsid w:val="00434AC1"/>
    <w:rsid w:val="004452E7"/>
    <w:rsid w:val="00473327"/>
    <w:rsid w:val="0047403E"/>
    <w:rsid w:val="00476B6A"/>
    <w:rsid w:val="00482841"/>
    <w:rsid w:val="0048341C"/>
    <w:rsid w:val="00485708"/>
    <w:rsid w:val="00493311"/>
    <w:rsid w:val="004B4219"/>
    <w:rsid w:val="004C3FE1"/>
    <w:rsid w:val="004C5984"/>
    <w:rsid w:val="004C5D07"/>
    <w:rsid w:val="004C7939"/>
    <w:rsid w:val="004D0C67"/>
    <w:rsid w:val="004E428C"/>
    <w:rsid w:val="004E4341"/>
    <w:rsid w:val="004E6078"/>
    <w:rsid w:val="004F371C"/>
    <w:rsid w:val="004F7316"/>
    <w:rsid w:val="004F735D"/>
    <w:rsid w:val="00501941"/>
    <w:rsid w:val="00502778"/>
    <w:rsid w:val="005038F4"/>
    <w:rsid w:val="00507DD0"/>
    <w:rsid w:val="0051591E"/>
    <w:rsid w:val="005176A5"/>
    <w:rsid w:val="00525FF8"/>
    <w:rsid w:val="005333F5"/>
    <w:rsid w:val="00535D06"/>
    <w:rsid w:val="00543C9C"/>
    <w:rsid w:val="00545B8C"/>
    <w:rsid w:val="0055463B"/>
    <w:rsid w:val="005568BB"/>
    <w:rsid w:val="00565814"/>
    <w:rsid w:val="00582C91"/>
    <w:rsid w:val="00590837"/>
    <w:rsid w:val="00593829"/>
    <w:rsid w:val="00597B2A"/>
    <w:rsid w:val="005A2E8C"/>
    <w:rsid w:val="005C4A2A"/>
    <w:rsid w:val="005C4D8E"/>
    <w:rsid w:val="005D0212"/>
    <w:rsid w:val="005D3E2D"/>
    <w:rsid w:val="005E437E"/>
    <w:rsid w:val="005E4659"/>
    <w:rsid w:val="005F05FA"/>
    <w:rsid w:val="005F078D"/>
    <w:rsid w:val="00603C4A"/>
    <w:rsid w:val="00605193"/>
    <w:rsid w:val="00611E56"/>
    <w:rsid w:val="00621808"/>
    <w:rsid w:val="00625A6C"/>
    <w:rsid w:val="00630E49"/>
    <w:rsid w:val="00633605"/>
    <w:rsid w:val="0063769A"/>
    <w:rsid w:val="00640690"/>
    <w:rsid w:val="00641AF1"/>
    <w:rsid w:val="006441A9"/>
    <w:rsid w:val="00644A72"/>
    <w:rsid w:val="006454D9"/>
    <w:rsid w:val="00656DA2"/>
    <w:rsid w:val="00664A6E"/>
    <w:rsid w:val="0066703B"/>
    <w:rsid w:val="00671718"/>
    <w:rsid w:val="00672D48"/>
    <w:rsid w:val="006756D7"/>
    <w:rsid w:val="00684436"/>
    <w:rsid w:val="0068628A"/>
    <w:rsid w:val="00690CB5"/>
    <w:rsid w:val="00693FDF"/>
    <w:rsid w:val="006950B8"/>
    <w:rsid w:val="00696F28"/>
    <w:rsid w:val="006A5E94"/>
    <w:rsid w:val="006B248F"/>
    <w:rsid w:val="006B2ABB"/>
    <w:rsid w:val="006C1CD4"/>
    <w:rsid w:val="006D10DF"/>
    <w:rsid w:val="006D206F"/>
    <w:rsid w:val="006D4204"/>
    <w:rsid w:val="006E224D"/>
    <w:rsid w:val="006F504C"/>
    <w:rsid w:val="007107A0"/>
    <w:rsid w:val="00712CD9"/>
    <w:rsid w:val="00727CE2"/>
    <w:rsid w:val="00746109"/>
    <w:rsid w:val="007500D8"/>
    <w:rsid w:val="00760265"/>
    <w:rsid w:val="0076612B"/>
    <w:rsid w:val="00771A2F"/>
    <w:rsid w:val="00772326"/>
    <w:rsid w:val="007751C1"/>
    <w:rsid w:val="00777FCE"/>
    <w:rsid w:val="00781530"/>
    <w:rsid w:val="0078235C"/>
    <w:rsid w:val="00787462"/>
    <w:rsid w:val="00793A10"/>
    <w:rsid w:val="00794B94"/>
    <w:rsid w:val="007A30AA"/>
    <w:rsid w:val="007B2904"/>
    <w:rsid w:val="007B401B"/>
    <w:rsid w:val="007B55C6"/>
    <w:rsid w:val="007C636E"/>
    <w:rsid w:val="007E0680"/>
    <w:rsid w:val="007E61C3"/>
    <w:rsid w:val="007E70D6"/>
    <w:rsid w:val="007F0B37"/>
    <w:rsid w:val="007F22A4"/>
    <w:rsid w:val="007F4352"/>
    <w:rsid w:val="007F7927"/>
    <w:rsid w:val="008046C3"/>
    <w:rsid w:val="00806C10"/>
    <w:rsid w:val="00830CD5"/>
    <w:rsid w:val="0083276E"/>
    <w:rsid w:val="008417C6"/>
    <w:rsid w:val="0084638B"/>
    <w:rsid w:val="00850AFB"/>
    <w:rsid w:val="00852F8C"/>
    <w:rsid w:val="00854E7A"/>
    <w:rsid w:val="00856583"/>
    <w:rsid w:val="00866124"/>
    <w:rsid w:val="00884101"/>
    <w:rsid w:val="0088548C"/>
    <w:rsid w:val="008A40BC"/>
    <w:rsid w:val="008B3011"/>
    <w:rsid w:val="008B518E"/>
    <w:rsid w:val="008B56A9"/>
    <w:rsid w:val="008C0682"/>
    <w:rsid w:val="008C0AEB"/>
    <w:rsid w:val="008D4A69"/>
    <w:rsid w:val="008E0EE6"/>
    <w:rsid w:val="008F06B0"/>
    <w:rsid w:val="008F164F"/>
    <w:rsid w:val="008F482C"/>
    <w:rsid w:val="00901EF8"/>
    <w:rsid w:val="009039A6"/>
    <w:rsid w:val="0091014B"/>
    <w:rsid w:val="00913046"/>
    <w:rsid w:val="009155D4"/>
    <w:rsid w:val="00917AE4"/>
    <w:rsid w:val="0092372A"/>
    <w:rsid w:val="00924AF7"/>
    <w:rsid w:val="009262D0"/>
    <w:rsid w:val="009267D8"/>
    <w:rsid w:val="0093685F"/>
    <w:rsid w:val="00941E09"/>
    <w:rsid w:val="00944861"/>
    <w:rsid w:val="0095041A"/>
    <w:rsid w:val="00964789"/>
    <w:rsid w:val="0097163B"/>
    <w:rsid w:val="009717E6"/>
    <w:rsid w:val="00972266"/>
    <w:rsid w:val="009824BE"/>
    <w:rsid w:val="009B7ECC"/>
    <w:rsid w:val="009C48CD"/>
    <w:rsid w:val="009D3E17"/>
    <w:rsid w:val="009D7612"/>
    <w:rsid w:val="009E2BB1"/>
    <w:rsid w:val="009F56CC"/>
    <w:rsid w:val="00A0284C"/>
    <w:rsid w:val="00A056AE"/>
    <w:rsid w:val="00A203C2"/>
    <w:rsid w:val="00A212A2"/>
    <w:rsid w:val="00A370FA"/>
    <w:rsid w:val="00A41F02"/>
    <w:rsid w:val="00A46CAC"/>
    <w:rsid w:val="00A672B6"/>
    <w:rsid w:val="00A74016"/>
    <w:rsid w:val="00A76FEF"/>
    <w:rsid w:val="00AB381B"/>
    <w:rsid w:val="00AB49D3"/>
    <w:rsid w:val="00AB4FDD"/>
    <w:rsid w:val="00AC55E5"/>
    <w:rsid w:val="00AC6B46"/>
    <w:rsid w:val="00AC7A58"/>
    <w:rsid w:val="00AD1514"/>
    <w:rsid w:val="00AD56E7"/>
    <w:rsid w:val="00AE5F72"/>
    <w:rsid w:val="00AE7085"/>
    <w:rsid w:val="00AF6133"/>
    <w:rsid w:val="00B107AA"/>
    <w:rsid w:val="00B21253"/>
    <w:rsid w:val="00B21D59"/>
    <w:rsid w:val="00B26217"/>
    <w:rsid w:val="00B26610"/>
    <w:rsid w:val="00B363DB"/>
    <w:rsid w:val="00B57CB3"/>
    <w:rsid w:val="00B62632"/>
    <w:rsid w:val="00B763AE"/>
    <w:rsid w:val="00B77168"/>
    <w:rsid w:val="00B864AA"/>
    <w:rsid w:val="00B87E6F"/>
    <w:rsid w:val="00B94922"/>
    <w:rsid w:val="00B9745C"/>
    <w:rsid w:val="00BA5609"/>
    <w:rsid w:val="00BB063D"/>
    <w:rsid w:val="00BB189A"/>
    <w:rsid w:val="00BC00B4"/>
    <w:rsid w:val="00BC6650"/>
    <w:rsid w:val="00BC76BB"/>
    <w:rsid w:val="00BD704C"/>
    <w:rsid w:val="00BE04A1"/>
    <w:rsid w:val="00BE1123"/>
    <w:rsid w:val="00BF6354"/>
    <w:rsid w:val="00C04480"/>
    <w:rsid w:val="00C12EC4"/>
    <w:rsid w:val="00C13D6C"/>
    <w:rsid w:val="00C21C47"/>
    <w:rsid w:val="00C24C95"/>
    <w:rsid w:val="00C31D10"/>
    <w:rsid w:val="00C40A68"/>
    <w:rsid w:val="00C479A6"/>
    <w:rsid w:val="00C53E96"/>
    <w:rsid w:val="00C70BC5"/>
    <w:rsid w:val="00C751FF"/>
    <w:rsid w:val="00C75CDE"/>
    <w:rsid w:val="00C87B82"/>
    <w:rsid w:val="00C92E6E"/>
    <w:rsid w:val="00CA3899"/>
    <w:rsid w:val="00CB3998"/>
    <w:rsid w:val="00CB6B1C"/>
    <w:rsid w:val="00CC2E01"/>
    <w:rsid w:val="00CD1399"/>
    <w:rsid w:val="00CD4F02"/>
    <w:rsid w:val="00CE094D"/>
    <w:rsid w:val="00CE5C8B"/>
    <w:rsid w:val="00CE6427"/>
    <w:rsid w:val="00D12ED8"/>
    <w:rsid w:val="00D20C11"/>
    <w:rsid w:val="00D25561"/>
    <w:rsid w:val="00D2746E"/>
    <w:rsid w:val="00D30C65"/>
    <w:rsid w:val="00D31F6C"/>
    <w:rsid w:val="00D33AFC"/>
    <w:rsid w:val="00D34220"/>
    <w:rsid w:val="00D34D36"/>
    <w:rsid w:val="00D457FD"/>
    <w:rsid w:val="00D6044E"/>
    <w:rsid w:val="00D67B50"/>
    <w:rsid w:val="00D7578F"/>
    <w:rsid w:val="00D75A33"/>
    <w:rsid w:val="00D80219"/>
    <w:rsid w:val="00D806B1"/>
    <w:rsid w:val="00D92DB5"/>
    <w:rsid w:val="00D959AF"/>
    <w:rsid w:val="00DA700A"/>
    <w:rsid w:val="00DA7408"/>
    <w:rsid w:val="00DA7EB0"/>
    <w:rsid w:val="00DB0C41"/>
    <w:rsid w:val="00DB4844"/>
    <w:rsid w:val="00DB5D10"/>
    <w:rsid w:val="00DC5D2C"/>
    <w:rsid w:val="00DD1D1F"/>
    <w:rsid w:val="00DD3CFC"/>
    <w:rsid w:val="00DF3F7D"/>
    <w:rsid w:val="00E0702F"/>
    <w:rsid w:val="00E42356"/>
    <w:rsid w:val="00E450CE"/>
    <w:rsid w:val="00E473AC"/>
    <w:rsid w:val="00E47DD1"/>
    <w:rsid w:val="00E5067A"/>
    <w:rsid w:val="00E62200"/>
    <w:rsid w:val="00E72F38"/>
    <w:rsid w:val="00E737CC"/>
    <w:rsid w:val="00E762F7"/>
    <w:rsid w:val="00E8247A"/>
    <w:rsid w:val="00E845C9"/>
    <w:rsid w:val="00E84D43"/>
    <w:rsid w:val="00E9282E"/>
    <w:rsid w:val="00E9767D"/>
    <w:rsid w:val="00EA5D67"/>
    <w:rsid w:val="00EB085A"/>
    <w:rsid w:val="00EB338A"/>
    <w:rsid w:val="00EB36B8"/>
    <w:rsid w:val="00EB5CA9"/>
    <w:rsid w:val="00EC14BE"/>
    <w:rsid w:val="00EC1AF1"/>
    <w:rsid w:val="00ED059A"/>
    <w:rsid w:val="00ED0BE0"/>
    <w:rsid w:val="00ED34ED"/>
    <w:rsid w:val="00ED3640"/>
    <w:rsid w:val="00EF4882"/>
    <w:rsid w:val="00EF4D7A"/>
    <w:rsid w:val="00EF521A"/>
    <w:rsid w:val="00F00E63"/>
    <w:rsid w:val="00F1201D"/>
    <w:rsid w:val="00F17A62"/>
    <w:rsid w:val="00F23746"/>
    <w:rsid w:val="00F35051"/>
    <w:rsid w:val="00F35FF7"/>
    <w:rsid w:val="00F375A9"/>
    <w:rsid w:val="00F42062"/>
    <w:rsid w:val="00F50B95"/>
    <w:rsid w:val="00F50FE1"/>
    <w:rsid w:val="00F53858"/>
    <w:rsid w:val="00F54693"/>
    <w:rsid w:val="00F70907"/>
    <w:rsid w:val="00F71992"/>
    <w:rsid w:val="00F772D3"/>
    <w:rsid w:val="00F779C1"/>
    <w:rsid w:val="00F81B87"/>
    <w:rsid w:val="00F92207"/>
    <w:rsid w:val="00F9314D"/>
    <w:rsid w:val="00F959BE"/>
    <w:rsid w:val="00FB05A8"/>
    <w:rsid w:val="00FC1453"/>
    <w:rsid w:val="00FC2CA0"/>
    <w:rsid w:val="00FC429C"/>
    <w:rsid w:val="00FD1534"/>
    <w:rsid w:val="00FD60DE"/>
    <w:rsid w:val="00FE2EDA"/>
    <w:rsid w:val="00FE3A8D"/>
    <w:rsid w:val="00FF08C3"/>
    <w:rsid w:val="00FF3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:left;mso-position-horizontal-relative:page;mso-position-vertical:center;mso-position-vertical-relative:margin;mso-height-percent:1000;mso-height-relative:margin" o:allowincell="f" fillcolor="#4f81bd" stroke="f">
      <v:fill color="#4f81bd"/>
      <v:stroke weight="1.5pt" on="f"/>
      <v:shadow on="t" color="black" opacity="26214f" origin="-.5,-.5" offset=".74836mm,.74836mm"/>
      <v:textbox inset="21.6pt,21.6pt,21.6pt,21.6pt"/>
      <o:colormenu v:ext="edit" strokecolor="none [3213]"/>
    </o:shapedefaults>
    <o:shapelayout v:ext="edit">
      <o:idmap v:ext="edit" data="1"/>
      <o:rules v:ext="edit">
        <o:r id="V:Rule12" type="connector" idref="#_x0000_s1041"/>
        <o:r id="V:Rule13" type="connector" idref="#_x0000_s1043"/>
        <o:r id="V:Rule14" type="connector" idref="#_x0000_s1037"/>
        <o:r id="V:Rule15" type="connector" idref="#AutoShape 8"/>
        <o:r id="V:Rule16" type="connector" idref="#_x0000_s1049"/>
        <o:r id="V:Rule17" type="connector" idref="#AutoShape 14"/>
        <o:r id="V:Rule18" type="connector" idref="#_x0000_s1050"/>
        <o:r id="V:Rule19" type="connector" idref="#_x0000_s1046"/>
        <o:r id="V:Rule20" type="connector" idref="#_x0000_s1051"/>
        <o:r id="V:Rule21" type="connector" idref="#_x0000_s1036"/>
        <o:r id="V:Rule2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44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B493B"/>
    <w:pPr>
      <w:ind w:left="720"/>
      <w:contextualSpacing/>
    </w:pPr>
  </w:style>
  <w:style w:type="paragraph" w:customStyle="1" w:styleId="Default">
    <w:name w:val="Default"/>
    <w:rsid w:val="0047403E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D56E7"/>
    <w:pPr>
      <w:tabs>
        <w:tab w:val="center" w:pos="4513"/>
        <w:tab w:val="right" w:pos="9026"/>
      </w:tabs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AD56E7"/>
    <w:rPr>
      <w:rFonts w:ascii="Arial" w:hAnsi="Arial"/>
      <w:sz w:val="24"/>
      <w:szCs w:val="24"/>
    </w:rPr>
  </w:style>
  <w:style w:type="paragraph" w:styleId="NormalWeb">
    <w:name w:val="Normal (Web)"/>
    <w:basedOn w:val="Normal"/>
    <w:uiPriority w:val="99"/>
    <w:unhideWhenUsed/>
    <w:rsid w:val="00E72F38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72F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444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97163B"/>
    <w:rPr>
      <w:rFonts w:ascii="Tahoma" w:hAnsi="Tahoma" w:cs="Tahoma"/>
      <w:sz w:val="16"/>
      <w:szCs w:val="16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B493B"/>
    <w:pPr>
      <w:ind w:left="720"/>
      <w:contextualSpacing/>
    </w:pPr>
  </w:style>
  <w:style w:type="paragraph" w:customStyle="1" w:styleId="Default">
    <w:name w:val="Default"/>
    <w:rsid w:val="0047403E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D56E7"/>
    <w:pPr>
      <w:tabs>
        <w:tab w:val="center" w:pos="4513"/>
        <w:tab w:val="right" w:pos="9026"/>
      </w:tabs>
    </w:pPr>
    <w:rPr>
      <w:rFonts w:ascii="Arial" w:hAnsi="Arial"/>
    </w:rPr>
  </w:style>
  <w:style w:type="character" w:customStyle="1" w:styleId="HeaderChar">
    <w:name w:val="Header Char"/>
    <w:basedOn w:val="DefaultParagraphFont"/>
    <w:link w:val="Header"/>
    <w:uiPriority w:val="99"/>
    <w:rsid w:val="00AD56E7"/>
    <w:rPr>
      <w:rFonts w:ascii="Arial" w:hAnsi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5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JoinitC1.dot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School</Company>
  <LinksUpToDate>false</LinksUpToDate>
  <CharactersWithSpaces>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A Scoles</dc:creator>
  <cp:lastModifiedBy>Kathryn</cp:lastModifiedBy>
  <cp:revision>2</cp:revision>
  <cp:lastPrinted>2017-01-15T15:06:00Z</cp:lastPrinted>
  <dcterms:created xsi:type="dcterms:W3CDTF">2017-01-15T15:07:00Z</dcterms:created>
  <dcterms:modified xsi:type="dcterms:W3CDTF">2017-01-15T15:07:00Z</dcterms:modified>
</cp:coreProperties>
</file>